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BEB61" w14:textId="77777777" w:rsidR="00E4777C" w:rsidRPr="00E4777C" w:rsidRDefault="00E4777C" w:rsidP="00394ED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60679225"/>
      <w:r w:rsidRPr="00E4777C">
        <w:rPr>
          <w:rFonts w:ascii="Times New Roman" w:hAnsi="Times New Roman"/>
          <w:b/>
          <w:bCs/>
          <w:sz w:val="24"/>
          <w:szCs w:val="24"/>
        </w:rPr>
        <w:t xml:space="preserve">SURAT PERNYATAAN BERSEDIA MELEPASKAN </w:t>
      </w:r>
    </w:p>
    <w:p w14:paraId="4511DE7A" w14:textId="77777777" w:rsidR="00871D4B" w:rsidRDefault="00E4777C" w:rsidP="00394ED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777C">
        <w:rPr>
          <w:rFonts w:ascii="Times New Roman" w:hAnsi="Times New Roman"/>
          <w:b/>
          <w:bCs/>
          <w:sz w:val="24"/>
          <w:szCs w:val="24"/>
        </w:rPr>
        <w:t>JABATAN TAMBAHAN LAINNYA</w:t>
      </w:r>
    </w:p>
    <w:p w14:paraId="5990B9EC" w14:textId="77777777" w:rsidR="00E4777C" w:rsidRDefault="00E4777C" w:rsidP="00E4777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20397724" w14:textId="77777777" w:rsidR="00E4777C" w:rsidRDefault="00E4777C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Yang bertandatangan di bawah ini:</w:t>
      </w:r>
    </w:p>
    <w:p w14:paraId="579C62D7" w14:textId="77777777" w:rsidR="00E4777C" w:rsidRDefault="00E4777C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1" w:name="_Hlk60811695"/>
      <w:r>
        <w:rPr>
          <w:rFonts w:ascii="Times New Roman" w:hAnsi="Times New Roman"/>
          <w:sz w:val="24"/>
          <w:szCs w:val="24"/>
        </w:rPr>
        <w:t>Nama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14:paraId="2588A5E1" w14:textId="77777777" w:rsidR="00E4777C" w:rsidRDefault="00E4777C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14:paraId="06505F11" w14:textId="77777777" w:rsid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NIDN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14:paraId="545BB6BD" w14:textId="77777777" w:rsidR="00E4777C" w:rsidRDefault="00E4777C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Pangkat/Golongan</w:t>
      </w:r>
      <w:r>
        <w:rPr>
          <w:rFonts w:ascii="Times New Roman" w:hAnsi="Times New Roman"/>
          <w:sz w:val="24"/>
          <w:szCs w:val="24"/>
        </w:rPr>
        <w:tab/>
        <w:t>:</w:t>
      </w:r>
    </w:p>
    <w:p w14:paraId="5D7E46E7" w14:textId="77777777" w:rsidR="00E4777C" w:rsidRDefault="00E4777C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Jabatan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14:paraId="5072E861" w14:textId="77777777" w:rsidR="002F5189" w:rsidRDefault="00E4777C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Unit Kerja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14:paraId="6349B09F" w14:textId="77777777" w:rsid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No HP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1D09A65F" w14:textId="77777777" w:rsid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Alamat email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16403F7D" w14:textId="77777777" w:rsidR="00E4777C" w:rsidRDefault="00E4777C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Alamat Rumah</w:t>
      </w:r>
      <w:r>
        <w:rPr>
          <w:rFonts w:ascii="Times New Roman" w:hAnsi="Times New Roman"/>
          <w:sz w:val="24"/>
          <w:szCs w:val="24"/>
        </w:rPr>
        <w:tab/>
        <w:t>:</w:t>
      </w:r>
      <w:bookmarkEnd w:id="1"/>
    </w:p>
    <w:p w14:paraId="39D061FF" w14:textId="77777777" w:rsid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B595D99" w14:textId="58A26822" w:rsidR="00E4777C" w:rsidRDefault="00634514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E4777C">
        <w:rPr>
          <w:rFonts w:ascii="Times New Roman" w:hAnsi="Times New Roman"/>
          <w:sz w:val="24"/>
          <w:szCs w:val="24"/>
        </w:rPr>
        <w:t xml:space="preserve">enyatakan dengan sesungguh hati, bahwa saya (bersedia/tidak bersedia)* melepaskan jabatan tambahan lainnya apabila saya diangkat sebagai </w:t>
      </w:r>
      <w:r w:rsidR="00472E23">
        <w:rPr>
          <w:rFonts w:ascii="Times New Roman" w:hAnsi="Times New Roman"/>
          <w:sz w:val="24"/>
          <w:szCs w:val="24"/>
        </w:rPr>
        <w:t xml:space="preserve">Dekan </w:t>
      </w:r>
      <w:r w:rsidR="005F0CA7">
        <w:rPr>
          <w:rFonts w:ascii="Times New Roman" w:hAnsi="Times New Roman"/>
          <w:sz w:val="24"/>
          <w:szCs w:val="24"/>
        </w:rPr>
        <w:t xml:space="preserve">Fakultas </w:t>
      </w:r>
      <w:r w:rsidR="005D47B5">
        <w:rPr>
          <w:rFonts w:ascii="Times New Roman" w:hAnsi="Times New Roman"/>
          <w:sz w:val="24"/>
          <w:szCs w:val="24"/>
        </w:rPr>
        <w:t>Kesehatan Masyarakat</w:t>
      </w:r>
      <w:r w:rsidR="00A516DF">
        <w:rPr>
          <w:rFonts w:ascii="Times New Roman" w:hAnsi="Times New Roman"/>
          <w:sz w:val="24"/>
          <w:szCs w:val="24"/>
        </w:rPr>
        <w:t xml:space="preserve"> </w:t>
      </w:r>
      <w:r w:rsidR="00E4777C">
        <w:rPr>
          <w:rFonts w:ascii="Times New Roman" w:hAnsi="Times New Roman"/>
          <w:sz w:val="24"/>
          <w:szCs w:val="24"/>
        </w:rPr>
        <w:t>Universitas Sriwijaya Masa Tugas Tahun 20</w:t>
      </w:r>
      <w:r w:rsidR="00570CD8">
        <w:rPr>
          <w:rFonts w:ascii="Times New Roman" w:hAnsi="Times New Roman"/>
          <w:sz w:val="24"/>
          <w:szCs w:val="24"/>
        </w:rPr>
        <w:t>2</w:t>
      </w:r>
      <w:r w:rsidR="005D47B5">
        <w:rPr>
          <w:rFonts w:ascii="Times New Roman" w:hAnsi="Times New Roman"/>
          <w:sz w:val="24"/>
          <w:szCs w:val="24"/>
        </w:rPr>
        <w:t>6</w:t>
      </w:r>
      <w:r w:rsidR="00E4777C">
        <w:rPr>
          <w:rFonts w:ascii="Times New Roman" w:hAnsi="Times New Roman"/>
          <w:sz w:val="24"/>
          <w:szCs w:val="24"/>
        </w:rPr>
        <w:t>-20</w:t>
      </w:r>
      <w:r w:rsidR="00570CD8">
        <w:rPr>
          <w:rFonts w:ascii="Times New Roman" w:hAnsi="Times New Roman"/>
          <w:sz w:val="24"/>
          <w:szCs w:val="24"/>
        </w:rPr>
        <w:t>3</w:t>
      </w:r>
      <w:r w:rsidR="005D47B5">
        <w:rPr>
          <w:rFonts w:ascii="Times New Roman" w:hAnsi="Times New Roman"/>
          <w:sz w:val="24"/>
          <w:szCs w:val="24"/>
        </w:rPr>
        <w:t>1</w:t>
      </w:r>
      <w:r w:rsidR="00E4777C">
        <w:rPr>
          <w:rFonts w:ascii="Times New Roman" w:hAnsi="Times New Roman"/>
          <w:sz w:val="24"/>
          <w:szCs w:val="24"/>
        </w:rPr>
        <w:t>.</w:t>
      </w:r>
    </w:p>
    <w:p w14:paraId="4F4A31E1" w14:textId="77777777" w:rsidR="00570CD8" w:rsidRDefault="00570CD8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E6888A2" w14:textId="3279FF5E" w:rsidR="00E4777C" w:rsidRDefault="00570CD8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E4777C">
        <w:rPr>
          <w:rFonts w:ascii="Times New Roman" w:hAnsi="Times New Roman"/>
          <w:sz w:val="24"/>
          <w:szCs w:val="24"/>
        </w:rPr>
        <w:t>urat pernyataan ini saya buat dengan sebenarnya</w:t>
      </w:r>
      <w:r w:rsidR="00634514">
        <w:rPr>
          <w:rFonts w:ascii="Times New Roman" w:hAnsi="Times New Roman"/>
          <w:sz w:val="24"/>
          <w:szCs w:val="24"/>
        </w:rPr>
        <w:t>.</w:t>
      </w:r>
    </w:p>
    <w:p w14:paraId="2B4E5E5C" w14:textId="77777777" w:rsidR="00E4777C" w:rsidRPr="00E4777C" w:rsidRDefault="00E4777C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8126F7" w14:textId="3434D46B" w:rsidR="00A516DF" w:rsidRDefault="00A516DF" w:rsidP="00A51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………………..…, ………….…… 202</w:t>
      </w:r>
      <w:r w:rsidR="005D47B5">
        <w:rPr>
          <w:rFonts w:ascii="Times New Roman" w:hAnsi="Times New Roman"/>
          <w:sz w:val="24"/>
          <w:szCs w:val="24"/>
        </w:rPr>
        <w:t>6</w:t>
      </w:r>
    </w:p>
    <w:p w14:paraId="610FD89F" w14:textId="77777777" w:rsidR="00E4777C" w:rsidRPr="00E4777C" w:rsidRDefault="00E4777C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  <w:t>Yang membuat pernyataan,</w:t>
      </w:r>
    </w:p>
    <w:p w14:paraId="37F62C7F" w14:textId="77777777" w:rsidR="00E4777C" w:rsidRDefault="00E4777C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15CAB7" w14:textId="6B0792E6" w:rsidR="002F5189" w:rsidRPr="00E4777C" w:rsidRDefault="00EC3F38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C58634E" wp14:editId="2C44EB67">
                <wp:simplePos x="0" y="0"/>
                <wp:positionH relativeFrom="column">
                  <wp:posOffset>3181350</wp:posOffset>
                </wp:positionH>
                <wp:positionV relativeFrom="paragraph">
                  <wp:posOffset>28575</wp:posOffset>
                </wp:positionV>
                <wp:extent cx="863600" cy="558800"/>
                <wp:effectExtent l="0" t="0" r="1270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9D586" w14:textId="77777777" w:rsidR="000D56FA" w:rsidRDefault="000D56FA" w:rsidP="000D56FA">
                            <w:pPr>
                              <w:spacing w:after="0"/>
                            </w:pPr>
                            <w:r>
                              <w:t xml:space="preserve">Materai </w:t>
                            </w:r>
                          </w:p>
                          <w:p w14:paraId="3B037DD2" w14:textId="13355EFD" w:rsidR="000D56FA" w:rsidRDefault="000D56FA" w:rsidP="000D56FA">
                            <w:pPr>
                              <w:spacing w:after="0"/>
                            </w:pPr>
                            <w:r>
                              <w:t>Rp 10000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5863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0.5pt;margin-top:2.25pt;width:68pt;height:44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">
                <v:textbox>
                  <w:txbxContent>
                    <w:p w14:paraId="0189D586" w14:textId="77777777" w:rsidR="000D56FA" w:rsidRDefault="000D56FA" w:rsidP="000D56FA">
                      <w:pPr>
                        <w:spacing w:after="0"/>
                      </w:pPr>
                      <w:r>
                        <w:t xml:space="preserve">Materai </w:t>
                      </w:r>
                    </w:p>
                    <w:p w14:paraId="3B037DD2" w14:textId="13355EFD" w:rsidR="000D56FA" w:rsidRDefault="000D56FA" w:rsidP="000D56FA">
                      <w:pPr>
                        <w:spacing w:after="0"/>
                      </w:pPr>
                      <w:r>
                        <w:t>Rp 10000</w:t>
                      </w:r>
                    </w:p>
                  </w:txbxContent>
                </v:textbox>
              </v:shape>
            </w:pict>
          </mc:Fallback>
        </mc:AlternateContent>
      </w:r>
    </w:p>
    <w:p w14:paraId="310ED2BB" w14:textId="181506F9" w:rsidR="00E4777C" w:rsidRDefault="00E4777C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51FEAD" w14:textId="77777777" w:rsidR="000D56FA" w:rsidRDefault="000D56FA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2C96CF" w14:textId="77777777" w:rsidR="000D56FA" w:rsidRPr="00E4777C" w:rsidRDefault="000D56FA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B71A57" w14:textId="77777777" w:rsidR="00E4777C" w:rsidRPr="00E4777C" w:rsidRDefault="00E4777C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  <w:t>……………………………………</w:t>
      </w:r>
    </w:p>
    <w:p w14:paraId="2B7A3D3F" w14:textId="0D467BC3" w:rsidR="00E4777C" w:rsidRPr="00E4777C" w:rsidRDefault="00E4777C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  <w:t>NIP</w:t>
      </w:r>
    </w:p>
    <w:p w14:paraId="0B8C51DD" w14:textId="77777777" w:rsidR="00E4777C" w:rsidRDefault="00E4777C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E53296" w14:textId="2E387F93" w:rsidR="002F5189" w:rsidRDefault="002F5189" w:rsidP="00E4777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20D25CC4" w14:textId="77777777" w:rsidR="002F5189" w:rsidRDefault="002F5189" w:rsidP="00E4777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13D8E7D" w14:textId="77777777" w:rsidR="002F5189" w:rsidRPr="00E4777C" w:rsidRDefault="002F5189" w:rsidP="00E4777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1902F98" w14:textId="77777777" w:rsidR="00E4777C" w:rsidRDefault="00E4777C" w:rsidP="00E4777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>*) coret yang tidak perlu</w:t>
      </w:r>
    </w:p>
    <w:p w14:paraId="437EC06C" w14:textId="77777777" w:rsidR="00E4777C" w:rsidRDefault="00E4777C" w:rsidP="00E4777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35BF59C0" w14:textId="77777777" w:rsidR="00325603" w:rsidRDefault="00325603" w:rsidP="00E4777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2B02AA7D" w14:textId="77777777" w:rsidR="00A516DF" w:rsidRDefault="00A516DF" w:rsidP="00E4777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516DF" w:rsidSect="00394ED6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366A6"/>
    <w:multiLevelType w:val="hybridMultilevel"/>
    <w:tmpl w:val="55786B0C"/>
    <w:lvl w:ilvl="0" w:tplc="38090011">
      <w:start w:val="1"/>
      <w:numFmt w:val="decimal"/>
      <w:lvlText w:val="%1)"/>
      <w:lvlJc w:val="left"/>
      <w:pPr>
        <w:ind w:left="1800" w:hanging="360"/>
      </w:pPr>
    </w:lvl>
    <w:lvl w:ilvl="1" w:tplc="38090019" w:tentative="1">
      <w:start w:val="1"/>
      <w:numFmt w:val="lowerLetter"/>
      <w:lvlText w:val="%2."/>
      <w:lvlJc w:val="left"/>
      <w:pPr>
        <w:ind w:left="2520" w:hanging="360"/>
      </w:pPr>
    </w:lvl>
    <w:lvl w:ilvl="2" w:tplc="3809001B" w:tentative="1">
      <w:start w:val="1"/>
      <w:numFmt w:val="lowerRoman"/>
      <w:lvlText w:val="%3."/>
      <w:lvlJc w:val="right"/>
      <w:pPr>
        <w:ind w:left="3240" w:hanging="180"/>
      </w:pPr>
    </w:lvl>
    <w:lvl w:ilvl="3" w:tplc="3809000F" w:tentative="1">
      <w:start w:val="1"/>
      <w:numFmt w:val="decimal"/>
      <w:lvlText w:val="%4."/>
      <w:lvlJc w:val="left"/>
      <w:pPr>
        <w:ind w:left="3960" w:hanging="360"/>
      </w:pPr>
    </w:lvl>
    <w:lvl w:ilvl="4" w:tplc="38090019" w:tentative="1">
      <w:start w:val="1"/>
      <w:numFmt w:val="lowerLetter"/>
      <w:lvlText w:val="%5."/>
      <w:lvlJc w:val="left"/>
      <w:pPr>
        <w:ind w:left="4680" w:hanging="360"/>
      </w:pPr>
    </w:lvl>
    <w:lvl w:ilvl="5" w:tplc="3809001B" w:tentative="1">
      <w:start w:val="1"/>
      <w:numFmt w:val="lowerRoman"/>
      <w:lvlText w:val="%6."/>
      <w:lvlJc w:val="right"/>
      <w:pPr>
        <w:ind w:left="5400" w:hanging="180"/>
      </w:pPr>
    </w:lvl>
    <w:lvl w:ilvl="6" w:tplc="3809000F" w:tentative="1">
      <w:start w:val="1"/>
      <w:numFmt w:val="decimal"/>
      <w:lvlText w:val="%7."/>
      <w:lvlJc w:val="left"/>
      <w:pPr>
        <w:ind w:left="6120" w:hanging="360"/>
      </w:pPr>
    </w:lvl>
    <w:lvl w:ilvl="7" w:tplc="38090019" w:tentative="1">
      <w:start w:val="1"/>
      <w:numFmt w:val="lowerLetter"/>
      <w:lvlText w:val="%8."/>
      <w:lvlJc w:val="left"/>
      <w:pPr>
        <w:ind w:left="6840" w:hanging="360"/>
      </w:pPr>
    </w:lvl>
    <w:lvl w:ilvl="8" w:tplc="3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7595FE8"/>
    <w:multiLevelType w:val="hybridMultilevel"/>
    <w:tmpl w:val="EEBC4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F0893"/>
    <w:multiLevelType w:val="hybridMultilevel"/>
    <w:tmpl w:val="EEBC4FD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84456"/>
    <w:multiLevelType w:val="hybridMultilevel"/>
    <w:tmpl w:val="208E6EA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093316">
    <w:abstractNumId w:val="0"/>
  </w:num>
  <w:num w:numId="2" w16cid:durableId="1369573416">
    <w:abstractNumId w:val="2"/>
  </w:num>
  <w:num w:numId="3" w16cid:durableId="470178052">
    <w:abstractNumId w:val="3"/>
  </w:num>
  <w:num w:numId="4" w16cid:durableId="1794054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0049"/>
    <w:rsid w:val="00040049"/>
    <w:rsid w:val="000A78A7"/>
    <w:rsid w:val="000D56FA"/>
    <w:rsid w:val="00100874"/>
    <w:rsid w:val="00117271"/>
    <w:rsid w:val="001449E5"/>
    <w:rsid w:val="00147769"/>
    <w:rsid w:val="001760C1"/>
    <w:rsid w:val="00191CB8"/>
    <w:rsid w:val="002047BB"/>
    <w:rsid w:val="00207BA7"/>
    <w:rsid w:val="002442FF"/>
    <w:rsid w:val="002D52E8"/>
    <w:rsid w:val="002F5189"/>
    <w:rsid w:val="00325603"/>
    <w:rsid w:val="00394ED6"/>
    <w:rsid w:val="003B6C6B"/>
    <w:rsid w:val="003D44F1"/>
    <w:rsid w:val="003F1844"/>
    <w:rsid w:val="0041149D"/>
    <w:rsid w:val="00420884"/>
    <w:rsid w:val="00472E23"/>
    <w:rsid w:val="00487A30"/>
    <w:rsid w:val="0049767D"/>
    <w:rsid w:val="004B3FE7"/>
    <w:rsid w:val="004D78F7"/>
    <w:rsid w:val="004F006B"/>
    <w:rsid w:val="00512E74"/>
    <w:rsid w:val="005479B2"/>
    <w:rsid w:val="0057003B"/>
    <w:rsid w:val="00570CD8"/>
    <w:rsid w:val="00575234"/>
    <w:rsid w:val="005D47B5"/>
    <w:rsid w:val="005F0CA7"/>
    <w:rsid w:val="00601E7C"/>
    <w:rsid w:val="00634514"/>
    <w:rsid w:val="00651BAC"/>
    <w:rsid w:val="0069755F"/>
    <w:rsid w:val="006F55E5"/>
    <w:rsid w:val="00706FAC"/>
    <w:rsid w:val="007110D3"/>
    <w:rsid w:val="007516EF"/>
    <w:rsid w:val="007A59C5"/>
    <w:rsid w:val="00831D2A"/>
    <w:rsid w:val="00871D4B"/>
    <w:rsid w:val="00904209"/>
    <w:rsid w:val="009A4140"/>
    <w:rsid w:val="009A53A2"/>
    <w:rsid w:val="009C038F"/>
    <w:rsid w:val="009C694F"/>
    <w:rsid w:val="00A42109"/>
    <w:rsid w:val="00A44566"/>
    <w:rsid w:val="00A516DF"/>
    <w:rsid w:val="00A558C1"/>
    <w:rsid w:val="00AB63DD"/>
    <w:rsid w:val="00B71229"/>
    <w:rsid w:val="00B821B7"/>
    <w:rsid w:val="00C424DF"/>
    <w:rsid w:val="00D05C73"/>
    <w:rsid w:val="00D23CF1"/>
    <w:rsid w:val="00D93C3F"/>
    <w:rsid w:val="00DA796C"/>
    <w:rsid w:val="00DD573C"/>
    <w:rsid w:val="00DD6881"/>
    <w:rsid w:val="00E004A0"/>
    <w:rsid w:val="00E131B0"/>
    <w:rsid w:val="00E4777C"/>
    <w:rsid w:val="00E60BA1"/>
    <w:rsid w:val="00EC3F38"/>
    <w:rsid w:val="00EF1E3D"/>
    <w:rsid w:val="00EF3934"/>
    <w:rsid w:val="00F319C5"/>
    <w:rsid w:val="00F706D8"/>
    <w:rsid w:val="00F9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5C9F3A"/>
  <w15:docId w15:val="{BC5D8B11-1E7C-4D55-B665-CD9364C1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D4B"/>
    <w:pPr>
      <w:ind w:left="720"/>
      <w:contextualSpacing/>
    </w:pPr>
  </w:style>
  <w:style w:type="table" w:styleId="TableGrid">
    <w:name w:val="Table Grid"/>
    <w:basedOn w:val="TableNormal"/>
    <w:uiPriority w:val="39"/>
    <w:rsid w:val="00F31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94ED6"/>
    <w:rPr>
      <w:rFonts w:ascii="Tahoma" w:hAnsi="Tahoma" w:cs="Tahoma"/>
      <w:sz w:val="16"/>
      <w:szCs w:val="16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4%20NUP.761\Downloads\SURAT%20PERNYATAAN%20BERSEDI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SURAT PERNYATAAN BERSEDIA.dot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004 NUP.761</dc:creator>
  <cp:lastModifiedBy>Muhammad Ichsan Hadjri</cp:lastModifiedBy>
  <cp:revision>4</cp:revision>
  <cp:lastPrinted>2025-02-11T06:45:00Z</cp:lastPrinted>
  <dcterms:created xsi:type="dcterms:W3CDTF">2025-03-10T07:29:00Z</dcterms:created>
  <dcterms:modified xsi:type="dcterms:W3CDTF">2026-02-21T02:34:00Z</dcterms:modified>
</cp:coreProperties>
</file>