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C77F2" w14:textId="04AD9833" w:rsidR="00C424DF" w:rsidRPr="00100874" w:rsidRDefault="00C424DF" w:rsidP="00C424DF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0874">
        <w:rPr>
          <w:rFonts w:ascii="Times New Roman" w:hAnsi="Times New Roman"/>
          <w:b/>
          <w:bCs/>
          <w:sz w:val="28"/>
          <w:szCs w:val="28"/>
        </w:rPr>
        <w:t xml:space="preserve">SURAT PERNYATAAN  </w:t>
      </w:r>
      <w:r w:rsidR="009C038F">
        <w:rPr>
          <w:rFonts w:ascii="Times New Roman" w:hAnsi="Times New Roman"/>
          <w:b/>
          <w:bCs/>
          <w:sz w:val="28"/>
          <w:szCs w:val="28"/>
        </w:rPr>
        <w:t>DISIPLIN</w:t>
      </w:r>
    </w:p>
    <w:p w14:paraId="63122AE5" w14:textId="77777777" w:rsidR="00C424DF" w:rsidRPr="00117271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0484EF" w14:textId="77777777" w:rsidR="00C424DF" w:rsidRPr="00117271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271">
        <w:rPr>
          <w:rFonts w:ascii="Times New Roman" w:hAnsi="Times New Roman"/>
          <w:sz w:val="24"/>
          <w:szCs w:val="24"/>
        </w:rPr>
        <w:t>Yang bertandatangan di bawah ini:</w:t>
      </w:r>
    </w:p>
    <w:p w14:paraId="076C9454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Nama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6B830346" w14:textId="77777777" w:rsidR="00C424DF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NIP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1C218D71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NIDN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4E3BE903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Pangkat/Golongan</w:t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6B67046F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Jabatan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6A220930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Unit Kerja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36C761D0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No HP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1A002735" w14:textId="77777777" w:rsidR="00C424DF" w:rsidRPr="002F5189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Alamat email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12ECCA0A" w14:textId="77777777" w:rsidR="00C424DF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Alamat Rumah</w:t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210F9470" w14:textId="77777777" w:rsidR="00C424DF" w:rsidRPr="00117271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BE4601" w14:textId="18C5C133" w:rsidR="00C424DF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0874">
        <w:rPr>
          <w:rFonts w:ascii="Times New Roman" w:hAnsi="Times New Roman"/>
          <w:sz w:val="24"/>
          <w:szCs w:val="24"/>
        </w:rPr>
        <w:t xml:space="preserve">dengan ini menyatakan dengan sesungguhnya bahwa saya tidak sedang </w:t>
      </w:r>
      <w:r w:rsidR="000A78A7">
        <w:rPr>
          <w:rFonts w:ascii="Times New Roman" w:hAnsi="Times New Roman"/>
          <w:sz w:val="24"/>
          <w:szCs w:val="24"/>
        </w:rPr>
        <w:t>menjalani</w:t>
      </w:r>
      <w:r w:rsidRPr="00100874">
        <w:rPr>
          <w:rFonts w:ascii="Times New Roman" w:hAnsi="Times New Roman"/>
          <w:sz w:val="24"/>
          <w:szCs w:val="24"/>
        </w:rPr>
        <w:t xml:space="preserve"> </w:t>
      </w:r>
      <w:r w:rsidR="000A78A7">
        <w:rPr>
          <w:rFonts w:ascii="Times New Roman" w:hAnsi="Times New Roman"/>
          <w:sz w:val="24"/>
          <w:szCs w:val="24"/>
        </w:rPr>
        <w:t>hukuman</w:t>
      </w:r>
      <w:r w:rsidRPr="00100874">
        <w:rPr>
          <w:rFonts w:ascii="Times New Roman" w:hAnsi="Times New Roman"/>
          <w:sz w:val="24"/>
          <w:szCs w:val="24"/>
        </w:rPr>
        <w:t xml:space="preserve"> disiplin, baik </w:t>
      </w:r>
      <w:r w:rsidR="000A78A7">
        <w:rPr>
          <w:rFonts w:ascii="Times New Roman" w:hAnsi="Times New Roman"/>
          <w:sz w:val="24"/>
          <w:szCs w:val="24"/>
        </w:rPr>
        <w:t xml:space="preserve">berupa hukuman </w:t>
      </w:r>
      <w:r w:rsidRPr="00100874">
        <w:rPr>
          <w:rFonts w:ascii="Times New Roman" w:hAnsi="Times New Roman"/>
          <w:sz w:val="24"/>
          <w:szCs w:val="24"/>
        </w:rPr>
        <w:t>disiplin ringan, sedang, maupun berat,</w:t>
      </w:r>
      <w:r w:rsidR="000A78A7">
        <w:rPr>
          <w:rFonts w:ascii="Times New Roman" w:hAnsi="Times New Roman"/>
          <w:sz w:val="24"/>
          <w:szCs w:val="24"/>
        </w:rPr>
        <w:t xml:space="preserve"> dan tidak pernah dipidana penjara berdasarkan putusan pengadilan yang telah memiliki kekuatan hukum tetap</w:t>
      </w:r>
      <w:r w:rsidRPr="00100874">
        <w:rPr>
          <w:rFonts w:ascii="Times New Roman" w:hAnsi="Times New Roman"/>
          <w:sz w:val="24"/>
          <w:szCs w:val="24"/>
        </w:rPr>
        <w:t xml:space="preserve"> sesuai dengan peraturan perundang-undangan yang berlaku</w:t>
      </w:r>
      <w:r w:rsidR="009C694F">
        <w:rPr>
          <w:rFonts w:ascii="Times New Roman" w:hAnsi="Times New Roman"/>
          <w:sz w:val="24"/>
          <w:szCs w:val="24"/>
        </w:rPr>
        <w:t>.</w:t>
      </w:r>
    </w:p>
    <w:p w14:paraId="379092D8" w14:textId="77777777" w:rsidR="00C424DF" w:rsidRPr="00117271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05E3353" w14:textId="77777777" w:rsidR="00C424DF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117271">
        <w:rPr>
          <w:rFonts w:ascii="Times New Roman" w:hAnsi="Times New Roman"/>
          <w:sz w:val="24"/>
          <w:szCs w:val="24"/>
        </w:rPr>
        <w:t>urat pernyataan ini saya buat dengan sebenarnya.</w:t>
      </w:r>
    </w:p>
    <w:p w14:paraId="78E3BC3C" w14:textId="77777777" w:rsidR="00C424DF" w:rsidRPr="00117271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3B935C5" w14:textId="77777777" w:rsidR="00C424DF" w:rsidRPr="00117271" w:rsidRDefault="00C424DF" w:rsidP="00C4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7EC7EE3" w14:textId="1D48733D" w:rsidR="00A516DF" w:rsidRDefault="00A516DF" w:rsidP="00A51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………………..…, ………….…… 202</w:t>
      </w:r>
      <w:r w:rsidR="001D262E">
        <w:rPr>
          <w:rFonts w:ascii="Times New Roman" w:hAnsi="Times New Roman"/>
          <w:sz w:val="24"/>
          <w:szCs w:val="24"/>
        </w:rPr>
        <w:t>6</w:t>
      </w:r>
    </w:p>
    <w:p w14:paraId="45B0D844" w14:textId="77777777" w:rsidR="00C424DF" w:rsidRPr="00E4777C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Yang membuat pernyataan,</w:t>
      </w:r>
    </w:p>
    <w:p w14:paraId="2C6580BF" w14:textId="77777777" w:rsidR="00C424DF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08FA46" w14:textId="4078B420" w:rsidR="00C424DF" w:rsidRPr="00E4777C" w:rsidRDefault="00C81383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58634E" wp14:editId="260F9FF8">
                <wp:simplePos x="0" y="0"/>
                <wp:positionH relativeFrom="column">
                  <wp:posOffset>3048000</wp:posOffset>
                </wp:positionH>
                <wp:positionV relativeFrom="paragraph">
                  <wp:posOffset>19685</wp:posOffset>
                </wp:positionV>
                <wp:extent cx="863600" cy="558800"/>
                <wp:effectExtent l="0" t="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2EBE0" w14:textId="77777777" w:rsidR="00C424DF" w:rsidRDefault="00C424DF" w:rsidP="00C424DF">
                            <w:pPr>
                              <w:spacing w:after="0"/>
                            </w:pPr>
                            <w:r>
                              <w:t xml:space="preserve">Materai </w:t>
                            </w:r>
                          </w:p>
                          <w:p w14:paraId="341FC352" w14:textId="77777777" w:rsidR="00C424DF" w:rsidRDefault="00C424DF" w:rsidP="00C424DF">
                            <w:pPr>
                              <w:spacing w:after="0"/>
                            </w:pPr>
                            <w:r>
                              <w:t>Rp 10000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863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0pt;margin-top:1.55pt;width:68pt;height:4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">
                <v:textbox>
                  <w:txbxContent>
                    <w:p w14:paraId="3D02EBE0" w14:textId="77777777" w:rsidR="00C424DF" w:rsidRDefault="00C424DF" w:rsidP="00C424DF">
                      <w:pPr>
                        <w:spacing w:after="0"/>
                      </w:pPr>
                      <w:r>
                        <w:t xml:space="preserve">Materai </w:t>
                      </w:r>
                    </w:p>
                    <w:p w14:paraId="341FC352" w14:textId="77777777" w:rsidR="00C424DF" w:rsidRDefault="00C424DF" w:rsidP="00C424DF">
                      <w:pPr>
                        <w:spacing w:after="0"/>
                      </w:pPr>
                      <w:r>
                        <w:t>Rp 10000</w:t>
                      </w:r>
                    </w:p>
                  </w:txbxContent>
                </v:textbox>
              </v:shape>
            </w:pict>
          </mc:Fallback>
        </mc:AlternateContent>
      </w:r>
    </w:p>
    <w:p w14:paraId="6C7635EE" w14:textId="77777777" w:rsidR="00C424DF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5D6CDD" w14:textId="40AF5405" w:rsidR="00C424DF" w:rsidRPr="00E4777C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FFD7E3" w14:textId="77777777" w:rsidR="00C424DF" w:rsidRPr="00E4777C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14:paraId="2B09CCA6" w14:textId="77777777" w:rsidR="00C424DF" w:rsidRPr="00E4777C" w:rsidRDefault="00C424DF" w:rsidP="00C424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NIP</w:t>
      </w:r>
    </w:p>
    <w:p w14:paraId="31FCC416" w14:textId="77777777" w:rsidR="00C424DF" w:rsidRPr="00117271" w:rsidRDefault="00C424DF" w:rsidP="00C424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8FB5A48" w14:textId="77777777" w:rsidR="00C424DF" w:rsidRPr="00117271" w:rsidRDefault="00C424DF" w:rsidP="00C424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820FBBF" w14:textId="77777777" w:rsidR="00C424DF" w:rsidRDefault="00C424DF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18A0827" w14:textId="77777777" w:rsidR="00C424DF" w:rsidRDefault="00C424DF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A4B26C7" w14:textId="77777777" w:rsidR="00F319C5" w:rsidRDefault="00F319C5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1B9509" w14:textId="77777777" w:rsidR="00F319C5" w:rsidRDefault="00F319C5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29448C2" w14:textId="77777777" w:rsidR="00C424DF" w:rsidRDefault="00C424DF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424DF" w:rsidSect="00394ED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366A6"/>
    <w:multiLevelType w:val="hybridMultilevel"/>
    <w:tmpl w:val="55786B0C"/>
    <w:lvl w:ilvl="0" w:tplc="38090011">
      <w:start w:val="1"/>
      <w:numFmt w:val="decimal"/>
      <w:lvlText w:val="%1)"/>
      <w:lvlJc w:val="left"/>
      <w:pPr>
        <w:ind w:left="1800" w:hanging="360"/>
      </w:p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595FE8"/>
    <w:multiLevelType w:val="hybridMultilevel"/>
    <w:tmpl w:val="EEBC4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F0893"/>
    <w:multiLevelType w:val="hybridMultilevel"/>
    <w:tmpl w:val="EEBC4F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84456"/>
    <w:multiLevelType w:val="hybridMultilevel"/>
    <w:tmpl w:val="208E6EA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176265">
    <w:abstractNumId w:val="0"/>
  </w:num>
  <w:num w:numId="2" w16cid:durableId="1813330646">
    <w:abstractNumId w:val="2"/>
  </w:num>
  <w:num w:numId="3" w16cid:durableId="1172523817">
    <w:abstractNumId w:val="3"/>
  </w:num>
  <w:num w:numId="4" w16cid:durableId="987977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0049"/>
    <w:rsid w:val="00040049"/>
    <w:rsid w:val="000A78A7"/>
    <w:rsid w:val="000D56FA"/>
    <w:rsid w:val="00100874"/>
    <w:rsid w:val="00117271"/>
    <w:rsid w:val="001449E5"/>
    <w:rsid w:val="00147769"/>
    <w:rsid w:val="001760C1"/>
    <w:rsid w:val="00191CB8"/>
    <w:rsid w:val="001D262E"/>
    <w:rsid w:val="002047BB"/>
    <w:rsid w:val="00207BA7"/>
    <w:rsid w:val="002442FF"/>
    <w:rsid w:val="002D52E8"/>
    <w:rsid w:val="002F5189"/>
    <w:rsid w:val="00325603"/>
    <w:rsid w:val="00394ED6"/>
    <w:rsid w:val="003B6C6B"/>
    <w:rsid w:val="003D44F1"/>
    <w:rsid w:val="003F1844"/>
    <w:rsid w:val="00420884"/>
    <w:rsid w:val="00472E23"/>
    <w:rsid w:val="00487A30"/>
    <w:rsid w:val="0049767D"/>
    <w:rsid w:val="004B3FE7"/>
    <w:rsid w:val="004D78F7"/>
    <w:rsid w:val="004F006B"/>
    <w:rsid w:val="00512E74"/>
    <w:rsid w:val="005479B2"/>
    <w:rsid w:val="0057003B"/>
    <w:rsid w:val="00570CD8"/>
    <w:rsid w:val="00575234"/>
    <w:rsid w:val="005F0CA7"/>
    <w:rsid w:val="00601E7C"/>
    <w:rsid w:val="00634514"/>
    <w:rsid w:val="00651BAC"/>
    <w:rsid w:val="0069755F"/>
    <w:rsid w:val="006F55E5"/>
    <w:rsid w:val="00706FAC"/>
    <w:rsid w:val="007110D3"/>
    <w:rsid w:val="007516EF"/>
    <w:rsid w:val="007A59C5"/>
    <w:rsid w:val="00831D2A"/>
    <w:rsid w:val="00871D4B"/>
    <w:rsid w:val="008F4718"/>
    <w:rsid w:val="00904209"/>
    <w:rsid w:val="009A4140"/>
    <w:rsid w:val="009A53A2"/>
    <w:rsid w:val="009C038F"/>
    <w:rsid w:val="009C694F"/>
    <w:rsid w:val="00A42109"/>
    <w:rsid w:val="00A44566"/>
    <w:rsid w:val="00A516DF"/>
    <w:rsid w:val="00A558C1"/>
    <w:rsid w:val="00AB63DD"/>
    <w:rsid w:val="00B71229"/>
    <w:rsid w:val="00B821B7"/>
    <w:rsid w:val="00C424DF"/>
    <w:rsid w:val="00C81383"/>
    <w:rsid w:val="00D05C73"/>
    <w:rsid w:val="00D23CF1"/>
    <w:rsid w:val="00D93C3F"/>
    <w:rsid w:val="00DA796C"/>
    <w:rsid w:val="00DD573C"/>
    <w:rsid w:val="00DD6881"/>
    <w:rsid w:val="00E131B0"/>
    <w:rsid w:val="00E4777C"/>
    <w:rsid w:val="00E60BA1"/>
    <w:rsid w:val="00EF1E3D"/>
    <w:rsid w:val="00EF3934"/>
    <w:rsid w:val="00F319C5"/>
    <w:rsid w:val="00F706D8"/>
    <w:rsid w:val="00F9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5C9F3A"/>
  <w15:docId w15:val="{EAEEB73C-38AD-4196-BF85-2126A313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4B"/>
    <w:pPr>
      <w:ind w:left="720"/>
      <w:contextualSpacing/>
    </w:pPr>
  </w:style>
  <w:style w:type="table" w:styleId="TableGrid">
    <w:name w:val="Table Grid"/>
    <w:basedOn w:val="TableNormal"/>
    <w:uiPriority w:val="39"/>
    <w:rsid w:val="00F3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94ED6"/>
    <w:rPr>
      <w:rFonts w:ascii="Tahoma" w:hAnsi="Tahoma" w:cs="Tahoma"/>
      <w:sz w:val="16"/>
      <w:szCs w:val="16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4%20NUP.761\Downloads\SURAT%20PERNYATAAN%20BERSEDI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SURAT PERNYATAAN BERSEDIA.dot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004 NUP.761</dc:creator>
  <cp:lastModifiedBy>Muhammad Ichsan Hadjri</cp:lastModifiedBy>
  <cp:revision>3</cp:revision>
  <cp:lastPrinted>2025-02-11T06:45:00Z</cp:lastPrinted>
  <dcterms:created xsi:type="dcterms:W3CDTF">2025-03-10T07:31:00Z</dcterms:created>
  <dcterms:modified xsi:type="dcterms:W3CDTF">2026-02-21T02:35:00Z</dcterms:modified>
</cp:coreProperties>
</file>