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BA422" w14:textId="53D80EC3" w:rsidR="009C038F" w:rsidRDefault="00117271" w:rsidP="00117271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00874">
        <w:rPr>
          <w:rFonts w:ascii="Times New Roman" w:hAnsi="Times New Roman"/>
          <w:b/>
          <w:bCs/>
          <w:sz w:val="28"/>
          <w:szCs w:val="28"/>
        </w:rPr>
        <w:t xml:space="preserve">SURAT PERNYATAAN  </w:t>
      </w:r>
      <w:r w:rsidR="009C038F">
        <w:rPr>
          <w:rFonts w:ascii="Times New Roman" w:hAnsi="Times New Roman"/>
          <w:b/>
          <w:bCs/>
          <w:sz w:val="28"/>
          <w:szCs w:val="28"/>
        </w:rPr>
        <w:t xml:space="preserve">TIDAK MELAKUKAN PLAGIAT </w:t>
      </w:r>
    </w:p>
    <w:p w14:paraId="60DF297F" w14:textId="08F0BBB9" w:rsidR="00117271" w:rsidRPr="00100874" w:rsidRDefault="009C038F" w:rsidP="00117271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ATAU PELANGGARAN AKADEMIK LAINNYA</w:t>
      </w:r>
    </w:p>
    <w:p w14:paraId="6C47E791" w14:textId="77777777" w:rsidR="00117271" w:rsidRPr="00117271" w:rsidRDefault="00117271" w:rsidP="00394E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D8B9E3D" w14:textId="77777777" w:rsidR="00117271" w:rsidRPr="00117271" w:rsidRDefault="00117271" w:rsidP="00394E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7271">
        <w:rPr>
          <w:rFonts w:ascii="Times New Roman" w:hAnsi="Times New Roman"/>
          <w:sz w:val="24"/>
          <w:szCs w:val="24"/>
        </w:rPr>
        <w:t>Yang bertandatangan di bawah ini:</w:t>
      </w:r>
    </w:p>
    <w:p w14:paraId="104247AE" w14:textId="77777777" w:rsidR="002F5189" w:rsidRPr="002F5189" w:rsidRDefault="002F5189" w:rsidP="00394ED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F5189">
        <w:rPr>
          <w:rFonts w:ascii="Times New Roman" w:hAnsi="Times New Roman"/>
          <w:sz w:val="24"/>
          <w:szCs w:val="24"/>
        </w:rPr>
        <w:t>Nama</w:t>
      </w:r>
      <w:r w:rsidRPr="002F5189">
        <w:rPr>
          <w:rFonts w:ascii="Times New Roman" w:hAnsi="Times New Roman"/>
          <w:sz w:val="24"/>
          <w:szCs w:val="24"/>
        </w:rPr>
        <w:tab/>
      </w:r>
      <w:r w:rsidRPr="002F5189">
        <w:rPr>
          <w:rFonts w:ascii="Times New Roman" w:hAnsi="Times New Roman"/>
          <w:sz w:val="24"/>
          <w:szCs w:val="24"/>
        </w:rPr>
        <w:tab/>
      </w:r>
      <w:r w:rsidRPr="002F5189">
        <w:rPr>
          <w:rFonts w:ascii="Times New Roman" w:hAnsi="Times New Roman"/>
          <w:sz w:val="24"/>
          <w:szCs w:val="24"/>
        </w:rPr>
        <w:tab/>
        <w:t>:</w:t>
      </w:r>
    </w:p>
    <w:p w14:paraId="59C4968E" w14:textId="77777777" w:rsidR="002F5189" w:rsidRDefault="002F5189" w:rsidP="00394ED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F5189">
        <w:rPr>
          <w:rFonts w:ascii="Times New Roman" w:hAnsi="Times New Roman"/>
          <w:sz w:val="24"/>
          <w:szCs w:val="24"/>
        </w:rPr>
        <w:t>NIP</w:t>
      </w:r>
      <w:r w:rsidRPr="002F5189">
        <w:rPr>
          <w:rFonts w:ascii="Times New Roman" w:hAnsi="Times New Roman"/>
          <w:sz w:val="24"/>
          <w:szCs w:val="24"/>
        </w:rPr>
        <w:tab/>
      </w:r>
      <w:r w:rsidRPr="002F5189">
        <w:rPr>
          <w:rFonts w:ascii="Times New Roman" w:hAnsi="Times New Roman"/>
          <w:sz w:val="24"/>
          <w:szCs w:val="24"/>
        </w:rPr>
        <w:tab/>
      </w:r>
      <w:r w:rsidRPr="002F5189">
        <w:rPr>
          <w:rFonts w:ascii="Times New Roman" w:hAnsi="Times New Roman"/>
          <w:sz w:val="24"/>
          <w:szCs w:val="24"/>
        </w:rPr>
        <w:tab/>
        <w:t>:</w:t>
      </w:r>
    </w:p>
    <w:p w14:paraId="65D0B634" w14:textId="77777777" w:rsidR="002F5189" w:rsidRPr="002F5189" w:rsidRDefault="002F5189" w:rsidP="00394ED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NIDN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:</w:t>
      </w:r>
    </w:p>
    <w:p w14:paraId="12EAC2F5" w14:textId="77777777" w:rsidR="002F5189" w:rsidRPr="002F5189" w:rsidRDefault="002F5189" w:rsidP="00394ED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F5189">
        <w:rPr>
          <w:rFonts w:ascii="Times New Roman" w:hAnsi="Times New Roman"/>
          <w:sz w:val="24"/>
          <w:szCs w:val="24"/>
        </w:rPr>
        <w:t>Pangkat/Golongan</w:t>
      </w:r>
      <w:r w:rsidRPr="002F5189">
        <w:rPr>
          <w:rFonts w:ascii="Times New Roman" w:hAnsi="Times New Roman"/>
          <w:sz w:val="24"/>
          <w:szCs w:val="24"/>
        </w:rPr>
        <w:tab/>
        <w:t>:</w:t>
      </w:r>
    </w:p>
    <w:p w14:paraId="5345F137" w14:textId="77777777" w:rsidR="002F5189" w:rsidRPr="002F5189" w:rsidRDefault="002F5189" w:rsidP="00394ED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F5189">
        <w:rPr>
          <w:rFonts w:ascii="Times New Roman" w:hAnsi="Times New Roman"/>
          <w:sz w:val="24"/>
          <w:szCs w:val="24"/>
        </w:rPr>
        <w:t>Jabatan</w:t>
      </w:r>
      <w:r w:rsidRPr="002F5189">
        <w:rPr>
          <w:rFonts w:ascii="Times New Roman" w:hAnsi="Times New Roman"/>
          <w:sz w:val="24"/>
          <w:szCs w:val="24"/>
        </w:rPr>
        <w:tab/>
      </w:r>
      <w:r w:rsidRPr="002F5189">
        <w:rPr>
          <w:rFonts w:ascii="Times New Roman" w:hAnsi="Times New Roman"/>
          <w:sz w:val="24"/>
          <w:szCs w:val="24"/>
        </w:rPr>
        <w:tab/>
      </w:r>
      <w:r w:rsidRPr="002F5189">
        <w:rPr>
          <w:rFonts w:ascii="Times New Roman" w:hAnsi="Times New Roman"/>
          <w:sz w:val="24"/>
          <w:szCs w:val="24"/>
        </w:rPr>
        <w:tab/>
        <w:t>:</w:t>
      </w:r>
    </w:p>
    <w:p w14:paraId="3D43BE5F" w14:textId="77777777" w:rsidR="002F5189" w:rsidRPr="002F5189" w:rsidRDefault="002F5189" w:rsidP="00394ED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F5189">
        <w:rPr>
          <w:rFonts w:ascii="Times New Roman" w:hAnsi="Times New Roman"/>
          <w:sz w:val="24"/>
          <w:szCs w:val="24"/>
        </w:rPr>
        <w:t>Unit Kerja</w:t>
      </w:r>
      <w:r w:rsidRPr="002F5189">
        <w:rPr>
          <w:rFonts w:ascii="Times New Roman" w:hAnsi="Times New Roman"/>
          <w:sz w:val="24"/>
          <w:szCs w:val="24"/>
        </w:rPr>
        <w:tab/>
      </w:r>
      <w:r w:rsidRPr="002F5189">
        <w:rPr>
          <w:rFonts w:ascii="Times New Roman" w:hAnsi="Times New Roman"/>
          <w:sz w:val="24"/>
          <w:szCs w:val="24"/>
        </w:rPr>
        <w:tab/>
        <w:t>:</w:t>
      </w:r>
    </w:p>
    <w:p w14:paraId="6AEB11DC" w14:textId="77777777" w:rsidR="002F5189" w:rsidRPr="002F5189" w:rsidRDefault="002F5189" w:rsidP="00394ED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F5189">
        <w:rPr>
          <w:rFonts w:ascii="Times New Roman" w:hAnsi="Times New Roman"/>
          <w:sz w:val="24"/>
          <w:szCs w:val="24"/>
        </w:rPr>
        <w:t>No HP</w:t>
      </w:r>
      <w:r w:rsidRPr="002F5189">
        <w:rPr>
          <w:rFonts w:ascii="Times New Roman" w:hAnsi="Times New Roman"/>
          <w:sz w:val="24"/>
          <w:szCs w:val="24"/>
        </w:rPr>
        <w:tab/>
      </w:r>
      <w:r w:rsidRPr="002F5189">
        <w:rPr>
          <w:rFonts w:ascii="Times New Roman" w:hAnsi="Times New Roman"/>
          <w:sz w:val="24"/>
          <w:szCs w:val="24"/>
        </w:rPr>
        <w:tab/>
      </w:r>
      <w:r w:rsidRPr="002F5189">
        <w:rPr>
          <w:rFonts w:ascii="Times New Roman" w:hAnsi="Times New Roman"/>
          <w:sz w:val="24"/>
          <w:szCs w:val="24"/>
        </w:rPr>
        <w:tab/>
        <w:t>:</w:t>
      </w:r>
    </w:p>
    <w:p w14:paraId="57190C79" w14:textId="77777777" w:rsidR="002F5189" w:rsidRPr="002F5189" w:rsidRDefault="002F5189" w:rsidP="00394ED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F5189">
        <w:rPr>
          <w:rFonts w:ascii="Times New Roman" w:hAnsi="Times New Roman"/>
          <w:sz w:val="24"/>
          <w:szCs w:val="24"/>
        </w:rPr>
        <w:t>Alamat email</w:t>
      </w:r>
      <w:r w:rsidRPr="002F5189">
        <w:rPr>
          <w:rFonts w:ascii="Times New Roman" w:hAnsi="Times New Roman"/>
          <w:sz w:val="24"/>
          <w:szCs w:val="24"/>
        </w:rPr>
        <w:tab/>
      </w:r>
      <w:r w:rsidRPr="002F5189">
        <w:rPr>
          <w:rFonts w:ascii="Times New Roman" w:hAnsi="Times New Roman"/>
          <w:sz w:val="24"/>
          <w:szCs w:val="24"/>
        </w:rPr>
        <w:tab/>
        <w:t>:</w:t>
      </w:r>
    </w:p>
    <w:p w14:paraId="770058FE" w14:textId="77777777" w:rsidR="00117271" w:rsidRDefault="002F5189" w:rsidP="00394ED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F5189">
        <w:rPr>
          <w:rFonts w:ascii="Times New Roman" w:hAnsi="Times New Roman"/>
          <w:sz w:val="24"/>
          <w:szCs w:val="24"/>
        </w:rPr>
        <w:t>Alamat Rumah</w:t>
      </w:r>
      <w:r w:rsidRPr="002F5189">
        <w:rPr>
          <w:rFonts w:ascii="Times New Roman" w:hAnsi="Times New Roman"/>
          <w:sz w:val="24"/>
          <w:szCs w:val="24"/>
        </w:rPr>
        <w:tab/>
        <w:t>:</w:t>
      </w:r>
    </w:p>
    <w:p w14:paraId="6362FCB6" w14:textId="77777777" w:rsidR="002F5189" w:rsidRPr="00117271" w:rsidRDefault="002F5189" w:rsidP="00394E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471D89C" w14:textId="4C5C0072" w:rsidR="00100874" w:rsidRDefault="00100874" w:rsidP="0010087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00874">
        <w:rPr>
          <w:rFonts w:ascii="Times New Roman" w:hAnsi="Times New Roman"/>
          <w:sz w:val="24"/>
          <w:szCs w:val="24"/>
        </w:rPr>
        <w:t xml:space="preserve">dengan ini menyatakan dengan sesungguhnya bahwa saya </w:t>
      </w:r>
      <w:r w:rsidR="00C424DF" w:rsidRPr="00100874">
        <w:rPr>
          <w:rFonts w:ascii="Times New Roman" w:hAnsi="Times New Roman"/>
          <w:sz w:val="24"/>
          <w:szCs w:val="24"/>
        </w:rPr>
        <w:t>tidak pernah melakukan dan/atau terlibat dalam kegiatan plagiat atau pelanggaran akademik lainnya</w:t>
      </w:r>
      <w:r w:rsidR="009C694F">
        <w:rPr>
          <w:rFonts w:ascii="Times New Roman" w:hAnsi="Times New Roman"/>
          <w:sz w:val="24"/>
          <w:szCs w:val="24"/>
        </w:rPr>
        <w:t>.</w:t>
      </w:r>
    </w:p>
    <w:p w14:paraId="0DFB46F2" w14:textId="77777777" w:rsidR="00634514" w:rsidRPr="00117271" w:rsidRDefault="00634514" w:rsidP="00394ED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10959EE" w14:textId="6B714E02" w:rsidR="00117271" w:rsidRDefault="00634514" w:rsidP="00394ED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117271" w:rsidRPr="00117271">
        <w:rPr>
          <w:rFonts w:ascii="Times New Roman" w:hAnsi="Times New Roman"/>
          <w:sz w:val="24"/>
          <w:szCs w:val="24"/>
        </w:rPr>
        <w:t>urat pernyataan ini saya buat dengan sebenarnya.</w:t>
      </w:r>
    </w:p>
    <w:p w14:paraId="7DBB0C60" w14:textId="77777777" w:rsidR="00117271" w:rsidRPr="00117271" w:rsidRDefault="00117271" w:rsidP="00394ED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DC0C904" w14:textId="4BE12266" w:rsidR="00A516DF" w:rsidRDefault="00A516DF" w:rsidP="00A516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………………..…, ………….…… 202</w:t>
      </w:r>
      <w:r w:rsidR="00D3042B">
        <w:rPr>
          <w:rFonts w:ascii="Times New Roman" w:hAnsi="Times New Roman"/>
          <w:sz w:val="24"/>
          <w:szCs w:val="24"/>
        </w:rPr>
        <w:t>6</w:t>
      </w:r>
    </w:p>
    <w:p w14:paraId="2AA680A3" w14:textId="77777777" w:rsidR="00634514" w:rsidRPr="00E4777C" w:rsidRDefault="00634514" w:rsidP="006345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  <w:t>Yang membuat pernyataan,</w:t>
      </w:r>
    </w:p>
    <w:p w14:paraId="50A1B020" w14:textId="77777777" w:rsidR="00634514" w:rsidRDefault="00634514" w:rsidP="006345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5EE9D54" w14:textId="13D02459" w:rsidR="00634514" w:rsidRDefault="00B92C03" w:rsidP="006345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0C58634E" wp14:editId="7CD85F62">
                <wp:simplePos x="0" y="0"/>
                <wp:positionH relativeFrom="column">
                  <wp:posOffset>2978150</wp:posOffset>
                </wp:positionH>
                <wp:positionV relativeFrom="paragraph">
                  <wp:posOffset>125095</wp:posOffset>
                </wp:positionV>
                <wp:extent cx="863600" cy="558800"/>
                <wp:effectExtent l="0" t="0" r="12700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3600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EC5AB1" w14:textId="77777777" w:rsidR="00C424DF" w:rsidRDefault="00C424DF" w:rsidP="00C424DF">
                            <w:pPr>
                              <w:spacing w:after="0"/>
                            </w:pPr>
                            <w:r>
                              <w:t xml:space="preserve">Materai </w:t>
                            </w:r>
                          </w:p>
                          <w:p w14:paraId="29603941" w14:textId="77777777" w:rsidR="00C424DF" w:rsidRDefault="00C424DF" w:rsidP="00C424DF">
                            <w:pPr>
                              <w:spacing w:after="0"/>
                            </w:pPr>
                            <w:r>
                              <w:t>Rp 10000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58634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34.5pt;margin-top:9.85pt;width:68pt;height:4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">
                <v:textbox>
                  <w:txbxContent>
                    <w:p w14:paraId="7FEC5AB1" w14:textId="77777777" w:rsidR="00C424DF" w:rsidRDefault="00C424DF" w:rsidP="00C424DF">
                      <w:pPr>
                        <w:spacing w:after="0"/>
                      </w:pPr>
                      <w:r>
                        <w:t xml:space="preserve">Materai </w:t>
                      </w:r>
                    </w:p>
                    <w:p w14:paraId="29603941" w14:textId="77777777" w:rsidR="00C424DF" w:rsidRDefault="00C424DF" w:rsidP="00C424DF">
                      <w:pPr>
                        <w:spacing w:after="0"/>
                      </w:pPr>
                      <w:r>
                        <w:t>Rp 10000</w:t>
                      </w:r>
                    </w:p>
                  </w:txbxContent>
                </v:textbox>
              </v:shape>
            </w:pict>
          </mc:Fallback>
        </mc:AlternateContent>
      </w:r>
    </w:p>
    <w:p w14:paraId="142B099D" w14:textId="2F319471" w:rsidR="00C424DF" w:rsidRDefault="00C424DF" w:rsidP="006345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261E10A" w14:textId="77777777" w:rsidR="00C424DF" w:rsidRPr="00E4777C" w:rsidRDefault="00C424DF" w:rsidP="006345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E169A54" w14:textId="77777777" w:rsidR="00634514" w:rsidRPr="00E4777C" w:rsidRDefault="00634514" w:rsidP="006345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42B30D4" w14:textId="7EC7AA09" w:rsidR="00634514" w:rsidRPr="00E4777C" w:rsidRDefault="00634514" w:rsidP="006345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  <w:t>……………………………………</w:t>
      </w:r>
    </w:p>
    <w:p w14:paraId="57FD0437" w14:textId="77777777" w:rsidR="00634514" w:rsidRPr="00E4777C" w:rsidRDefault="00634514" w:rsidP="006345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</w:r>
      <w:r w:rsidRPr="00E4777C">
        <w:rPr>
          <w:rFonts w:ascii="Times New Roman" w:hAnsi="Times New Roman"/>
          <w:sz w:val="24"/>
          <w:szCs w:val="24"/>
        </w:rPr>
        <w:tab/>
        <w:t>NIP</w:t>
      </w:r>
    </w:p>
    <w:p w14:paraId="3B3B036C" w14:textId="77777777" w:rsidR="00117271" w:rsidRPr="00117271" w:rsidRDefault="00117271" w:rsidP="0011727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61FF1535" w14:textId="77777777" w:rsidR="00117271" w:rsidRPr="00117271" w:rsidRDefault="00117271" w:rsidP="0011727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11DD7D54" w14:textId="77777777" w:rsidR="00117271" w:rsidRPr="00117271" w:rsidRDefault="00117271" w:rsidP="0011727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791DC8A4" w14:textId="77777777" w:rsidR="00117271" w:rsidRDefault="00117271" w:rsidP="0011727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06A74693" w14:textId="77777777" w:rsidR="00F319C5" w:rsidRDefault="00F319C5" w:rsidP="0011727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66F9BF4D" w14:textId="77777777" w:rsidR="00C424DF" w:rsidRDefault="00C424DF" w:rsidP="0011727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5409AF3A" w14:textId="77777777" w:rsidR="00C424DF" w:rsidRDefault="00C424DF" w:rsidP="0011727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7911D174" w14:textId="77777777" w:rsidR="00C424DF" w:rsidRDefault="00C424DF" w:rsidP="00C424DF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B127BFD" w14:textId="77777777" w:rsidR="00C424DF" w:rsidRDefault="00C424DF" w:rsidP="0011727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C424DF" w:rsidSect="00394ED6"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366A6"/>
    <w:multiLevelType w:val="hybridMultilevel"/>
    <w:tmpl w:val="55786B0C"/>
    <w:lvl w:ilvl="0" w:tplc="38090011">
      <w:start w:val="1"/>
      <w:numFmt w:val="decimal"/>
      <w:lvlText w:val="%1)"/>
      <w:lvlJc w:val="left"/>
      <w:pPr>
        <w:ind w:left="1800" w:hanging="360"/>
      </w:pPr>
    </w:lvl>
    <w:lvl w:ilvl="1" w:tplc="38090019" w:tentative="1">
      <w:start w:val="1"/>
      <w:numFmt w:val="lowerLetter"/>
      <w:lvlText w:val="%2."/>
      <w:lvlJc w:val="left"/>
      <w:pPr>
        <w:ind w:left="2520" w:hanging="360"/>
      </w:pPr>
    </w:lvl>
    <w:lvl w:ilvl="2" w:tplc="3809001B" w:tentative="1">
      <w:start w:val="1"/>
      <w:numFmt w:val="lowerRoman"/>
      <w:lvlText w:val="%3."/>
      <w:lvlJc w:val="right"/>
      <w:pPr>
        <w:ind w:left="3240" w:hanging="180"/>
      </w:pPr>
    </w:lvl>
    <w:lvl w:ilvl="3" w:tplc="3809000F" w:tentative="1">
      <w:start w:val="1"/>
      <w:numFmt w:val="decimal"/>
      <w:lvlText w:val="%4."/>
      <w:lvlJc w:val="left"/>
      <w:pPr>
        <w:ind w:left="3960" w:hanging="360"/>
      </w:pPr>
    </w:lvl>
    <w:lvl w:ilvl="4" w:tplc="38090019" w:tentative="1">
      <w:start w:val="1"/>
      <w:numFmt w:val="lowerLetter"/>
      <w:lvlText w:val="%5."/>
      <w:lvlJc w:val="left"/>
      <w:pPr>
        <w:ind w:left="4680" w:hanging="360"/>
      </w:pPr>
    </w:lvl>
    <w:lvl w:ilvl="5" w:tplc="3809001B" w:tentative="1">
      <w:start w:val="1"/>
      <w:numFmt w:val="lowerRoman"/>
      <w:lvlText w:val="%6."/>
      <w:lvlJc w:val="right"/>
      <w:pPr>
        <w:ind w:left="5400" w:hanging="180"/>
      </w:pPr>
    </w:lvl>
    <w:lvl w:ilvl="6" w:tplc="3809000F" w:tentative="1">
      <w:start w:val="1"/>
      <w:numFmt w:val="decimal"/>
      <w:lvlText w:val="%7."/>
      <w:lvlJc w:val="left"/>
      <w:pPr>
        <w:ind w:left="6120" w:hanging="360"/>
      </w:pPr>
    </w:lvl>
    <w:lvl w:ilvl="7" w:tplc="38090019" w:tentative="1">
      <w:start w:val="1"/>
      <w:numFmt w:val="lowerLetter"/>
      <w:lvlText w:val="%8."/>
      <w:lvlJc w:val="left"/>
      <w:pPr>
        <w:ind w:left="6840" w:hanging="360"/>
      </w:pPr>
    </w:lvl>
    <w:lvl w:ilvl="8" w:tplc="3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47595FE8"/>
    <w:multiLevelType w:val="hybridMultilevel"/>
    <w:tmpl w:val="EEBC4FD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AF0893"/>
    <w:multiLevelType w:val="hybridMultilevel"/>
    <w:tmpl w:val="EEBC4FD2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984456"/>
    <w:multiLevelType w:val="hybridMultilevel"/>
    <w:tmpl w:val="208E6EA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3617733">
    <w:abstractNumId w:val="0"/>
  </w:num>
  <w:num w:numId="2" w16cid:durableId="1580020679">
    <w:abstractNumId w:val="2"/>
  </w:num>
  <w:num w:numId="3" w16cid:durableId="370110494">
    <w:abstractNumId w:val="3"/>
  </w:num>
  <w:num w:numId="4" w16cid:durableId="12329611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0049"/>
    <w:rsid w:val="00040049"/>
    <w:rsid w:val="000A78A7"/>
    <w:rsid w:val="000D56FA"/>
    <w:rsid w:val="00100874"/>
    <w:rsid w:val="00117271"/>
    <w:rsid w:val="001449E5"/>
    <w:rsid w:val="00147769"/>
    <w:rsid w:val="001760C1"/>
    <w:rsid w:val="00191CB8"/>
    <w:rsid w:val="002047BB"/>
    <w:rsid w:val="00207BA7"/>
    <w:rsid w:val="00242FC9"/>
    <w:rsid w:val="002442FF"/>
    <w:rsid w:val="002D52E8"/>
    <w:rsid w:val="002F5189"/>
    <w:rsid w:val="00325603"/>
    <w:rsid w:val="00394ED6"/>
    <w:rsid w:val="003B6C6B"/>
    <w:rsid w:val="003D44F1"/>
    <w:rsid w:val="003F1844"/>
    <w:rsid w:val="00420884"/>
    <w:rsid w:val="00472E23"/>
    <w:rsid w:val="00487A30"/>
    <w:rsid w:val="0049767D"/>
    <w:rsid w:val="004B3FE7"/>
    <w:rsid w:val="004D78F7"/>
    <w:rsid w:val="004F006B"/>
    <w:rsid w:val="00512E74"/>
    <w:rsid w:val="005479B2"/>
    <w:rsid w:val="0057003B"/>
    <w:rsid w:val="00570CD8"/>
    <w:rsid w:val="00575234"/>
    <w:rsid w:val="005F0CA7"/>
    <w:rsid w:val="00601E7C"/>
    <w:rsid w:val="00634514"/>
    <w:rsid w:val="00651BAC"/>
    <w:rsid w:val="0069755F"/>
    <w:rsid w:val="006F55E5"/>
    <w:rsid w:val="00706FAC"/>
    <w:rsid w:val="007110D3"/>
    <w:rsid w:val="007516EF"/>
    <w:rsid w:val="007A59C5"/>
    <w:rsid w:val="00831D2A"/>
    <w:rsid w:val="00871D4B"/>
    <w:rsid w:val="00904209"/>
    <w:rsid w:val="009A4140"/>
    <w:rsid w:val="009A53A2"/>
    <w:rsid w:val="009C038F"/>
    <w:rsid w:val="009C694F"/>
    <w:rsid w:val="00A42109"/>
    <w:rsid w:val="00A44566"/>
    <w:rsid w:val="00A516DF"/>
    <w:rsid w:val="00A558C1"/>
    <w:rsid w:val="00AB63DD"/>
    <w:rsid w:val="00B71229"/>
    <w:rsid w:val="00B821B7"/>
    <w:rsid w:val="00B92C03"/>
    <w:rsid w:val="00C424DF"/>
    <w:rsid w:val="00D05C73"/>
    <w:rsid w:val="00D23CF1"/>
    <w:rsid w:val="00D3042B"/>
    <w:rsid w:val="00D93C3F"/>
    <w:rsid w:val="00DA796C"/>
    <w:rsid w:val="00DD573C"/>
    <w:rsid w:val="00DD6881"/>
    <w:rsid w:val="00E131B0"/>
    <w:rsid w:val="00E4777C"/>
    <w:rsid w:val="00E60BA1"/>
    <w:rsid w:val="00EF1E3D"/>
    <w:rsid w:val="00EF3934"/>
    <w:rsid w:val="00F319C5"/>
    <w:rsid w:val="00F706D8"/>
    <w:rsid w:val="00F9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D5C9F3A"/>
  <w15:docId w15:val="{B9B3F956-9BE0-4E7D-9417-F61AAE838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1D4B"/>
    <w:pPr>
      <w:ind w:left="720"/>
      <w:contextualSpacing/>
    </w:pPr>
  </w:style>
  <w:style w:type="table" w:styleId="TableGrid">
    <w:name w:val="Table Grid"/>
    <w:basedOn w:val="TableNormal"/>
    <w:uiPriority w:val="39"/>
    <w:rsid w:val="00F319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4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94ED6"/>
    <w:rPr>
      <w:rFonts w:ascii="Tahoma" w:hAnsi="Tahoma" w:cs="Tahoma"/>
      <w:sz w:val="16"/>
      <w:szCs w:val="16"/>
      <w:lang w:val="en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4%20NUP.761\Downloads\SURAT%20PERNYATAAN%20BERSEDI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SURAT PERNYATAAN BERSEDIA.dot</Template>
  <TotalTime>0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004 NUP.761</dc:creator>
  <cp:lastModifiedBy>Muhammad Ichsan Hadjri</cp:lastModifiedBy>
  <cp:revision>3</cp:revision>
  <cp:lastPrinted>2025-02-11T06:45:00Z</cp:lastPrinted>
  <dcterms:created xsi:type="dcterms:W3CDTF">2025-03-10T07:30:00Z</dcterms:created>
  <dcterms:modified xsi:type="dcterms:W3CDTF">2026-02-21T02:35:00Z</dcterms:modified>
</cp:coreProperties>
</file>