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1C575" w14:textId="77777777" w:rsidR="0055697F" w:rsidRDefault="0055697F" w:rsidP="003F73A5">
      <w:pPr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PERYARATAN UMUM</w:t>
      </w:r>
      <w:r w:rsidRPr="00F319C5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240FCB6" w14:textId="0DC07A5C" w:rsidR="0055697F" w:rsidRDefault="0055697F" w:rsidP="003F73A5">
      <w:pPr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BAKAL </w:t>
      </w:r>
      <w:r w:rsidRPr="00871D4B">
        <w:rPr>
          <w:rFonts w:ascii="Times New Roman" w:hAnsi="Times New Roman"/>
          <w:b/>
          <w:bCs/>
          <w:sz w:val="24"/>
          <w:szCs w:val="24"/>
        </w:rPr>
        <w:t xml:space="preserve">CALON DEKAN </w:t>
      </w:r>
      <w:r w:rsidR="005F5132">
        <w:rPr>
          <w:rFonts w:ascii="Times New Roman" w:hAnsi="Times New Roman"/>
          <w:b/>
          <w:bCs/>
          <w:sz w:val="24"/>
          <w:szCs w:val="24"/>
        </w:rPr>
        <w:t xml:space="preserve">FAKULTAS </w:t>
      </w:r>
      <w:r w:rsidR="00A351FF">
        <w:rPr>
          <w:rFonts w:ascii="Times New Roman" w:hAnsi="Times New Roman"/>
          <w:b/>
          <w:bCs/>
          <w:sz w:val="24"/>
          <w:szCs w:val="24"/>
        </w:rPr>
        <w:t>KESEHATAN MASYARAKAT</w:t>
      </w:r>
    </w:p>
    <w:p w14:paraId="022B987B" w14:textId="11352C58" w:rsidR="0055697F" w:rsidRPr="00F319C5" w:rsidRDefault="0055697F" w:rsidP="003F73A5">
      <w:pPr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319C5">
        <w:rPr>
          <w:rFonts w:ascii="Times New Roman" w:hAnsi="Times New Roman"/>
          <w:b/>
          <w:bCs/>
          <w:sz w:val="24"/>
          <w:szCs w:val="24"/>
        </w:rPr>
        <w:t>UNIVERSITAS SRIWIJAYA</w:t>
      </w:r>
      <w:r>
        <w:rPr>
          <w:rFonts w:ascii="Times New Roman" w:hAnsi="Times New Roman"/>
          <w:b/>
          <w:bCs/>
          <w:sz w:val="24"/>
          <w:szCs w:val="24"/>
        </w:rPr>
        <w:t xml:space="preserve"> PERIODE TAHUN 202</w:t>
      </w:r>
      <w:r w:rsidR="00A351FF">
        <w:rPr>
          <w:rFonts w:ascii="Times New Roman" w:hAnsi="Times New Roman"/>
          <w:b/>
          <w:bCs/>
          <w:sz w:val="24"/>
          <w:szCs w:val="24"/>
        </w:rPr>
        <w:t>6</w:t>
      </w:r>
      <w:r>
        <w:rPr>
          <w:rFonts w:ascii="Times New Roman" w:hAnsi="Times New Roman"/>
          <w:b/>
          <w:bCs/>
          <w:sz w:val="24"/>
          <w:szCs w:val="24"/>
        </w:rPr>
        <w:t>-203</w:t>
      </w:r>
      <w:r w:rsidR="00A351FF">
        <w:rPr>
          <w:rFonts w:ascii="Times New Roman" w:hAnsi="Times New Roman"/>
          <w:b/>
          <w:bCs/>
          <w:sz w:val="24"/>
          <w:szCs w:val="24"/>
        </w:rPr>
        <w:t>1</w:t>
      </w:r>
    </w:p>
    <w:p w14:paraId="5D85494D" w14:textId="77777777" w:rsidR="0055697F" w:rsidRPr="00F319C5" w:rsidRDefault="0055697F" w:rsidP="0055697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D59E5AA" w14:textId="77777777" w:rsidR="0055697F" w:rsidRDefault="0055697F" w:rsidP="0055697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Nama </w:t>
      </w:r>
      <w:r>
        <w:rPr>
          <w:rFonts w:ascii="Times New Roman" w:hAnsi="Times New Roman"/>
          <w:sz w:val="24"/>
          <w:szCs w:val="24"/>
        </w:rPr>
        <w:tab/>
        <w:t>:</w:t>
      </w:r>
    </w:p>
    <w:p w14:paraId="5CCCA1AB" w14:textId="77777777" w:rsidR="0055697F" w:rsidRDefault="0055697F" w:rsidP="005569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NIP</w:t>
      </w:r>
      <w:r>
        <w:rPr>
          <w:rFonts w:ascii="Times New Roman" w:hAnsi="Times New Roman"/>
          <w:sz w:val="24"/>
          <w:szCs w:val="24"/>
        </w:rPr>
        <w:tab/>
        <w:t>:</w:t>
      </w:r>
    </w:p>
    <w:p w14:paraId="31630114" w14:textId="77777777" w:rsidR="0055697F" w:rsidRDefault="0055697F" w:rsidP="005569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641"/>
        <w:gridCol w:w="6271"/>
        <w:gridCol w:w="1276"/>
        <w:gridCol w:w="1280"/>
      </w:tblGrid>
      <w:tr w:rsidR="0055697F" w:rsidRPr="0028041C" w14:paraId="2C0E7A5A" w14:textId="77777777" w:rsidTr="002112D6">
        <w:tc>
          <w:tcPr>
            <w:tcW w:w="641" w:type="dxa"/>
            <w:vMerge w:val="restart"/>
            <w:vAlign w:val="center"/>
          </w:tcPr>
          <w:p w14:paraId="3E2D1B95" w14:textId="77777777" w:rsidR="0055697F" w:rsidRPr="0028041C" w:rsidRDefault="0055697F" w:rsidP="002112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041C">
              <w:rPr>
                <w:rFonts w:ascii="Times New Roman" w:hAnsi="Times New Roman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6271" w:type="dxa"/>
            <w:vMerge w:val="restart"/>
            <w:vAlign w:val="center"/>
          </w:tcPr>
          <w:p w14:paraId="6387E943" w14:textId="77777777" w:rsidR="0055697F" w:rsidRPr="0028041C" w:rsidRDefault="0055697F" w:rsidP="002112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041C">
              <w:rPr>
                <w:rFonts w:ascii="Times New Roman" w:hAnsi="Times New Roman"/>
                <w:b/>
                <w:bCs/>
                <w:sz w:val="24"/>
                <w:szCs w:val="24"/>
              </w:rPr>
              <w:t>DOKUMEN</w:t>
            </w:r>
          </w:p>
        </w:tc>
        <w:tc>
          <w:tcPr>
            <w:tcW w:w="2556" w:type="dxa"/>
            <w:gridSpan w:val="2"/>
            <w:vAlign w:val="center"/>
          </w:tcPr>
          <w:p w14:paraId="700C89C7" w14:textId="77777777" w:rsidR="0055697F" w:rsidRPr="0028041C" w:rsidRDefault="0055697F" w:rsidP="002112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041C">
              <w:rPr>
                <w:rFonts w:ascii="Times New Roman" w:hAnsi="Times New Roman"/>
                <w:b/>
                <w:bCs/>
                <w:sz w:val="24"/>
                <w:szCs w:val="24"/>
              </w:rPr>
              <w:t>KETERANGAN</w:t>
            </w:r>
          </w:p>
        </w:tc>
      </w:tr>
      <w:tr w:rsidR="0055697F" w:rsidRPr="0028041C" w14:paraId="1F4F7DB7" w14:textId="77777777" w:rsidTr="002112D6">
        <w:tc>
          <w:tcPr>
            <w:tcW w:w="641" w:type="dxa"/>
            <w:vMerge/>
            <w:vAlign w:val="center"/>
          </w:tcPr>
          <w:p w14:paraId="42788744" w14:textId="77777777" w:rsidR="0055697F" w:rsidRPr="0028041C" w:rsidRDefault="0055697F" w:rsidP="002112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71" w:type="dxa"/>
            <w:vMerge/>
            <w:vAlign w:val="center"/>
          </w:tcPr>
          <w:p w14:paraId="24EA1ADD" w14:textId="77777777" w:rsidR="0055697F" w:rsidRPr="0028041C" w:rsidRDefault="0055697F" w:rsidP="002112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4155DFC" w14:textId="77777777" w:rsidR="0055697F" w:rsidRPr="0028041C" w:rsidRDefault="0055697F" w:rsidP="002112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041C">
              <w:rPr>
                <w:rFonts w:ascii="Times New Roman" w:hAnsi="Times New Roman"/>
                <w:sz w:val="24"/>
                <w:szCs w:val="24"/>
              </w:rPr>
              <w:t>Ada</w:t>
            </w:r>
          </w:p>
        </w:tc>
        <w:tc>
          <w:tcPr>
            <w:tcW w:w="1280" w:type="dxa"/>
          </w:tcPr>
          <w:p w14:paraId="02C37440" w14:textId="77777777" w:rsidR="0055697F" w:rsidRPr="0028041C" w:rsidRDefault="0055697F" w:rsidP="002112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041C">
              <w:rPr>
                <w:rFonts w:ascii="Times New Roman" w:hAnsi="Times New Roman"/>
                <w:sz w:val="24"/>
                <w:szCs w:val="24"/>
              </w:rPr>
              <w:t>Tidak Ada</w:t>
            </w:r>
          </w:p>
        </w:tc>
      </w:tr>
      <w:tr w:rsidR="0055697F" w:rsidRPr="0028041C" w14:paraId="300D629C" w14:textId="77777777" w:rsidTr="003F73A5">
        <w:tc>
          <w:tcPr>
            <w:tcW w:w="641" w:type="dxa"/>
            <w:vAlign w:val="center"/>
          </w:tcPr>
          <w:p w14:paraId="47968D61" w14:textId="77777777" w:rsidR="0055697F" w:rsidRPr="0028041C" w:rsidRDefault="0055697F" w:rsidP="003F73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4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71" w:type="dxa"/>
          </w:tcPr>
          <w:p w14:paraId="75BAA00C" w14:textId="1C551727" w:rsidR="0055697F" w:rsidRPr="0028041C" w:rsidRDefault="0055697F" w:rsidP="003F73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41C">
              <w:rPr>
                <w:rFonts w:ascii="Times New Roman" w:hAnsi="Times New Roman"/>
                <w:sz w:val="24"/>
                <w:szCs w:val="24"/>
              </w:rPr>
              <w:t xml:space="preserve">Fotokopi </w:t>
            </w:r>
            <w:r w:rsidR="003F73A5">
              <w:rPr>
                <w:rFonts w:ascii="Times New Roman" w:hAnsi="Times New Roman"/>
                <w:sz w:val="24"/>
                <w:szCs w:val="24"/>
              </w:rPr>
              <w:t>K</w:t>
            </w:r>
            <w:r w:rsidRPr="0028041C">
              <w:rPr>
                <w:rFonts w:ascii="Times New Roman" w:hAnsi="Times New Roman"/>
                <w:sz w:val="24"/>
                <w:szCs w:val="24"/>
              </w:rPr>
              <w:t xml:space="preserve">artu </w:t>
            </w:r>
            <w:r w:rsidR="003F73A5">
              <w:rPr>
                <w:rFonts w:ascii="Times New Roman" w:hAnsi="Times New Roman"/>
                <w:sz w:val="24"/>
                <w:szCs w:val="24"/>
              </w:rPr>
              <w:t>T</w:t>
            </w:r>
            <w:r w:rsidRPr="0028041C">
              <w:rPr>
                <w:rFonts w:ascii="Times New Roman" w:hAnsi="Times New Roman"/>
                <w:sz w:val="24"/>
                <w:szCs w:val="24"/>
              </w:rPr>
              <w:t xml:space="preserve">anda </w:t>
            </w:r>
            <w:r w:rsidR="003F73A5">
              <w:rPr>
                <w:rFonts w:ascii="Times New Roman" w:hAnsi="Times New Roman"/>
                <w:sz w:val="24"/>
                <w:szCs w:val="24"/>
              </w:rPr>
              <w:t>P</w:t>
            </w:r>
            <w:r w:rsidRPr="0028041C">
              <w:rPr>
                <w:rFonts w:ascii="Times New Roman" w:hAnsi="Times New Roman"/>
                <w:sz w:val="24"/>
                <w:szCs w:val="24"/>
              </w:rPr>
              <w:t>enduduk sebagai bukti Warga Negara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041C">
              <w:rPr>
                <w:rFonts w:ascii="Times New Roman" w:hAnsi="Times New Roman"/>
                <w:sz w:val="24"/>
                <w:szCs w:val="24"/>
              </w:rPr>
              <w:t>Indonesia</w:t>
            </w:r>
          </w:p>
        </w:tc>
        <w:tc>
          <w:tcPr>
            <w:tcW w:w="1276" w:type="dxa"/>
          </w:tcPr>
          <w:p w14:paraId="139AD616" w14:textId="77777777" w:rsidR="0055697F" w:rsidRPr="0028041C" w:rsidRDefault="0055697F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0" w:type="dxa"/>
          </w:tcPr>
          <w:p w14:paraId="3613C8DC" w14:textId="77777777" w:rsidR="0055697F" w:rsidRPr="0028041C" w:rsidRDefault="0055697F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697F" w:rsidRPr="0028041C" w14:paraId="215C2072" w14:textId="77777777" w:rsidTr="003F73A5">
        <w:tc>
          <w:tcPr>
            <w:tcW w:w="641" w:type="dxa"/>
            <w:vAlign w:val="center"/>
          </w:tcPr>
          <w:p w14:paraId="0C8CC77A" w14:textId="77777777" w:rsidR="0055697F" w:rsidRPr="0028041C" w:rsidRDefault="0055697F" w:rsidP="003F73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41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71" w:type="dxa"/>
          </w:tcPr>
          <w:p w14:paraId="0FCD4DC5" w14:textId="77777777" w:rsidR="0055697F" w:rsidRPr="0028041C" w:rsidRDefault="0055697F" w:rsidP="002112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041C">
              <w:rPr>
                <w:rFonts w:ascii="Times New Roman" w:hAnsi="Times New Roman"/>
                <w:sz w:val="24"/>
                <w:szCs w:val="24"/>
              </w:rPr>
              <w:t>Fotokopi NPWP</w:t>
            </w:r>
          </w:p>
        </w:tc>
        <w:tc>
          <w:tcPr>
            <w:tcW w:w="1276" w:type="dxa"/>
          </w:tcPr>
          <w:p w14:paraId="522D25C1" w14:textId="77777777" w:rsidR="0055697F" w:rsidRPr="0028041C" w:rsidRDefault="0055697F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0" w:type="dxa"/>
          </w:tcPr>
          <w:p w14:paraId="290E36E1" w14:textId="77777777" w:rsidR="0055697F" w:rsidRPr="0028041C" w:rsidRDefault="0055697F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697F" w:rsidRPr="0028041C" w14:paraId="3C91A5A9" w14:textId="77777777" w:rsidTr="003F73A5">
        <w:tc>
          <w:tcPr>
            <w:tcW w:w="641" w:type="dxa"/>
            <w:vAlign w:val="center"/>
          </w:tcPr>
          <w:p w14:paraId="66556C8F" w14:textId="77777777" w:rsidR="0055697F" w:rsidRPr="0028041C" w:rsidRDefault="0055697F" w:rsidP="003F73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41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71" w:type="dxa"/>
          </w:tcPr>
          <w:p w14:paraId="76329E29" w14:textId="77777777" w:rsidR="0055697F" w:rsidRPr="0028041C" w:rsidRDefault="0055697F" w:rsidP="002112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041C">
              <w:rPr>
                <w:rFonts w:ascii="Times New Roman" w:hAnsi="Times New Roman"/>
                <w:sz w:val="24"/>
                <w:szCs w:val="24"/>
              </w:rPr>
              <w:t>Fotokopi Surat Keputusan Kenaikan Pangkat Terakhir</w:t>
            </w:r>
          </w:p>
        </w:tc>
        <w:tc>
          <w:tcPr>
            <w:tcW w:w="1276" w:type="dxa"/>
          </w:tcPr>
          <w:p w14:paraId="0EEA8089" w14:textId="77777777" w:rsidR="0055697F" w:rsidRPr="0028041C" w:rsidRDefault="0055697F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0" w:type="dxa"/>
          </w:tcPr>
          <w:p w14:paraId="5551C223" w14:textId="77777777" w:rsidR="0055697F" w:rsidRPr="0028041C" w:rsidRDefault="0055697F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697F" w:rsidRPr="0028041C" w14:paraId="20218FC3" w14:textId="77777777" w:rsidTr="003F73A5">
        <w:tc>
          <w:tcPr>
            <w:tcW w:w="641" w:type="dxa"/>
            <w:vAlign w:val="center"/>
          </w:tcPr>
          <w:p w14:paraId="3A8D2248" w14:textId="77777777" w:rsidR="0055697F" w:rsidRPr="0028041C" w:rsidRDefault="0055697F" w:rsidP="003F73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41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271" w:type="dxa"/>
          </w:tcPr>
          <w:p w14:paraId="5368EE7C" w14:textId="77777777" w:rsidR="0055697F" w:rsidRPr="0028041C" w:rsidRDefault="0055697F" w:rsidP="002112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41C">
              <w:rPr>
                <w:rFonts w:ascii="Times New Roman" w:hAnsi="Times New Roman"/>
                <w:sz w:val="24"/>
                <w:szCs w:val="24"/>
              </w:rPr>
              <w:t>Fotokopi Surat Keputusan Kenaikan Jabatan Terakhir</w:t>
            </w:r>
          </w:p>
        </w:tc>
        <w:tc>
          <w:tcPr>
            <w:tcW w:w="1276" w:type="dxa"/>
          </w:tcPr>
          <w:p w14:paraId="7B91EC13" w14:textId="77777777" w:rsidR="0055697F" w:rsidRPr="0028041C" w:rsidRDefault="0055697F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0" w:type="dxa"/>
          </w:tcPr>
          <w:p w14:paraId="281A9DB9" w14:textId="77777777" w:rsidR="0055697F" w:rsidRPr="0028041C" w:rsidRDefault="0055697F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697F" w:rsidRPr="0028041C" w14:paraId="05B75F76" w14:textId="77777777" w:rsidTr="003F73A5">
        <w:tc>
          <w:tcPr>
            <w:tcW w:w="641" w:type="dxa"/>
            <w:vAlign w:val="center"/>
          </w:tcPr>
          <w:p w14:paraId="4294DF3E" w14:textId="77777777" w:rsidR="0055697F" w:rsidRPr="0028041C" w:rsidRDefault="0055697F" w:rsidP="003F73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41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271" w:type="dxa"/>
          </w:tcPr>
          <w:p w14:paraId="6445183A" w14:textId="77777777" w:rsidR="0055697F" w:rsidRPr="0028041C" w:rsidRDefault="0055697F" w:rsidP="002112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41C">
              <w:rPr>
                <w:rFonts w:ascii="Times New Roman" w:hAnsi="Times New Roman"/>
                <w:sz w:val="24"/>
                <w:szCs w:val="24"/>
              </w:rPr>
              <w:t>Bukti penyerahan atau bukti unggah LHKPN 1 (satu) tahun terakhir</w:t>
            </w:r>
          </w:p>
        </w:tc>
        <w:tc>
          <w:tcPr>
            <w:tcW w:w="1276" w:type="dxa"/>
          </w:tcPr>
          <w:p w14:paraId="49BF4695" w14:textId="77777777" w:rsidR="0055697F" w:rsidRPr="0028041C" w:rsidRDefault="0055697F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0" w:type="dxa"/>
          </w:tcPr>
          <w:p w14:paraId="4A038FFB" w14:textId="77777777" w:rsidR="0055697F" w:rsidRPr="0028041C" w:rsidRDefault="0055697F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697F" w:rsidRPr="0028041C" w14:paraId="0FC6AAC1" w14:textId="77777777" w:rsidTr="003F73A5">
        <w:tc>
          <w:tcPr>
            <w:tcW w:w="641" w:type="dxa"/>
            <w:vAlign w:val="center"/>
          </w:tcPr>
          <w:p w14:paraId="66D5EC16" w14:textId="77777777" w:rsidR="0055697F" w:rsidRPr="0028041C" w:rsidRDefault="0055697F" w:rsidP="003F73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41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271" w:type="dxa"/>
          </w:tcPr>
          <w:p w14:paraId="37CEE701" w14:textId="77777777" w:rsidR="0055697F" w:rsidRPr="0028041C" w:rsidRDefault="0055697F" w:rsidP="002112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41C">
              <w:rPr>
                <w:rFonts w:ascii="Times New Roman" w:hAnsi="Times New Roman"/>
                <w:sz w:val="24"/>
                <w:szCs w:val="24"/>
              </w:rPr>
              <w:t>Penilaian Prestasi Kinerja Pegawai dalam 2 (dua) tahun terakhir</w:t>
            </w:r>
          </w:p>
        </w:tc>
        <w:tc>
          <w:tcPr>
            <w:tcW w:w="1276" w:type="dxa"/>
          </w:tcPr>
          <w:p w14:paraId="1780D121" w14:textId="77777777" w:rsidR="0055697F" w:rsidRPr="0028041C" w:rsidRDefault="0055697F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0" w:type="dxa"/>
          </w:tcPr>
          <w:p w14:paraId="43E3A891" w14:textId="77777777" w:rsidR="0055697F" w:rsidRPr="0028041C" w:rsidRDefault="0055697F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697F" w:rsidRPr="0028041C" w14:paraId="74C97381" w14:textId="77777777" w:rsidTr="003F73A5">
        <w:tc>
          <w:tcPr>
            <w:tcW w:w="641" w:type="dxa"/>
            <w:vAlign w:val="center"/>
          </w:tcPr>
          <w:p w14:paraId="53916D0D" w14:textId="77777777" w:rsidR="0055697F" w:rsidRPr="0028041C" w:rsidRDefault="0055697F" w:rsidP="003F73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41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271" w:type="dxa"/>
          </w:tcPr>
          <w:p w14:paraId="0D117BBE" w14:textId="77777777" w:rsidR="0055697F" w:rsidRPr="0028041C" w:rsidRDefault="0055697F" w:rsidP="002112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41C">
              <w:rPr>
                <w:rFonts w:ascii="Times New Roman" w:hAnsi="Times New Roman"/>
                <w:sz w:val="24"/>
                <w:szCs w:val="24"/>
              </w:rPr>
              <w:t>Surat Pernyataan kesediaan menjadi Bakal Calon Dekan Fakultas</w:t>
            </w:r>
          </w:p>
        </w:tc>
        <w:tc>
          <w:tcPr>
            <w:tcW w:w="1276" w:type="dxa"/>
          </w:tcPr>
          <w:p w14:paraId="72C4F0B3" w14:textId="77777777" w:rsidR="0055697F" w:rsidRPr="0028041C" w:rsidRDefault="0055697F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0" w:type="dxa"/>
          </w:tcPr>
          <w:p w14:paraId="08530A94" w14:textId="77777777" w:rsidR="0055697F" w:rsidRPr="0028041C" w:rsidRDefault="0055697F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697F" w:rsidRPr="0028041C" w14:paraId="74D664E2" w14:textId="77777777" w:rsidTr="003F73A5">
        <w:tc>
          <w:tcPr>
            <w:tcW w:w="641" w:type="dxa"/>
            <w:vAlign w:val="center"/>
          </w:tcPr>
          <w:p w14:paraId="6F610E5A" w14:textId="77777777" w:rsidR="0055697F" w:rsidRPr="0028041C" w:rsidRDefault="0055697F" w:rsidP="003F73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41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271" w:type="dxa"/>
          </w:tcPr>
          <w:p w14:paraId="79708183" w14:textId="3036B6FF" w:rsidR="0055697F" w:rsidRPr="0028041C" w:rsidRDefault="0055697F" w:rsidP="003F73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41C">
              <w:rPr>
                <w:rFonts w:ascii="Times New Roman" w:hAnsi="Times New Roman"/>
                <w:sz w:val="24"/>
                <w:szCs w:val="24"/>
              </w:rPr>
              <w:t xml:space="preserve">Surat </w:t>
            </w:r>
            <w:r w:rsidR="003F73A5">
              <w:rPr>
                <w:rFonts w:ascii="Times New Roman" w:hAnsi="Times New Roman"/>
                <w:sz w:val="24"/>
                <w:szCs w:val="24"/>
              </w:rPr>
              <w:t>P</w:t>
            </w:r>
            <w:r w:rsidRPr="0028041C">
              <w:rPr>
                <w:rFonts w:ascii="Times New Roman" w:hAnsi="Times New Roman"/>
                <w:sz w:val="24"/>
                <w:szCs w:val="24"/>
              </w:rPr>
              <w:t xml:space="preserve">ernyataan </w:t>
            </w:r>
            <w:r w:rsidR="003F73A5">
              <w:rPr>
                <w:rFonts w:ascii="Times New Roman" w:hAnsi="Times New Roman"/>
                <w:sz w:val="24"/>
                <w:szCs w:val="24"/>
              </w:rPr>
              <w:t>I</w:t>
            </w:r>
            <w:r w:rsidRPr="0028041C">
              <w:rPr>
                <w:rFonts w:ascii="Times New Roman" w:hAnsi="Times New Roman"/>
                <w:sz w:val="24"/>
                <w:szCs w:val="24"/>
              </w:rPr>
              <w:t xml:space="preserve">ntegritas dan </w:t>
            </w:r>
            <w:r w:rsidR="003F73A5">
              <w:rPr>
                <w:rFonts w:ascii="Times New Roman" w:hAnsi="Times New Roman"/>
                <w:sz w:val="24"/>
                <w:szCs w:val="24"/>
              </w:rPr>
              <w:t>K</w:t>
            </w:r>
            <w:r w:rsidRPr="0028041C">
              <w:rPr>
                <w:rFonts w:ascii="Times New Roman" w:hAnsi="Times New Roman"/>
                <w:sz w:val="24"/>
                <w:szCs w:val="24"/>
              </w:rPr>
              <w:t>inerja</w:t>
            </w:r>
          </w:p>
        </w:tc>
        <w:tc>
          <w:tcPr>
            <w:tcW w:w="1276" w:type="dxa"/>
          </w:tcPr>
          <w:p w14:paraId="6C25714D" w14:textId="77777777" w:rsidR="0055697F" w:rsidRPr="0028041C" w:rsidRDefault="0055697F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0" w:type="dxa"/>
          </w:tcPr>
          <w:p w14:paraId="73789AC5" w14:textId="77777777" w:rsidR="0055697F" w:rsidRPr="0028041C" w:rsidRDefault="0055697F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73A5" w:rsidRPr="0028041C" w14:paraId="4B6DD263" w14:textId="77777777" w:rsidTr="003F73A5">
        <w:tc>
          <w:tcPr>
            <w:tcW w:w="641" w:type="dxa"/>
            <w:vAlign w:val="center"/>
          </w:tcPr>
          <w:p w14:paraId="3BC896F2" w14:textId="4C902173" w:rsidR="003F73A5" w:rsidRPr="0028041C" w:rsidRDefault="003F73A5" w:rsidP="003F73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41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271" w:type="dxa"/>
          </w:tcPr>
          <w:p w14:paraId="1953916A" w14:textId="67C7461E" w:rsidR="003F73A5" w:rsidRPr="0028041C" w:rsidRDefault="003F73A5" w:rsidP="002112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Surat Pernyataan Disiplin</w:t>
            </w:r>
          </w:p>
        </w:tc>
        <w:tc>
          <w:tcPr>
            <w:tcW w:w="1276" w:type="dxa"/>
          </w:tcPr>
          <w:p w14:paraId="35FE5EA2" w14:textId="77777777" w:rsidR="003F73A5" w:rsidRPr="0028041C" w:rsidRDefault="003F73A5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0" w:type="dxa"/>
          </w:tcPr>
          <w:p w14:paraId="7A813F7F" w14:textId="77777777" w:rsidR="003F73A5" w:rsidRPr="0028041C" w:rsidRDefault="003F73A5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73A5" w:rsidRPr="0028041C" w14:paraId="52FB582D" w14:textId="77777777" w:rsidTr="003F73A5">
        <w:tc>
          <w:tcPr>
            <w:tcW w:w="641" w:type="dxa"/>
            <w:vAlign w:val="center"/>
          </w:tcPr>
          <w:p w14:paraId="34C9AF6F" w14:textId="5060174C" w:rsidR="003F73A5" w:rsidRPr="0028041C" w:rsidRDefault="003F73A5" w:rsidP="003F73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41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271" w:type="dxa"/>
          </w:tcPr>
          <w:p w14:paraId="385BFDB5" w14:textId="10F3865A" w:rsidR="003F73A5" w:rsidRPr="0028041C" w:rsidRDefault="003F73A5" w:rsidP="002112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Surat Pernyataan Bersedia Melepaskan Jabatan Tambahan Lainnya</w:t>
            </w:r>
          </w:p>
        </w:tc>
        <w:tc>
          <w:tcPr>
            <w:tcW w:w="1276" w:type="dxa"/>
          </w:tcPr>
          <w:p w14:paraId="3C20CE10" w14:textId="77777777" w:rsidR="003F73A5" w:rsidRPr="0028041C" w:rsidRDefault="003F73A5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0" w:type="dxa"/>
          </w:tcPr>
          <w:p w14:paraId="518E1653" w14:textId="77777777" w:rsidR="003F73A5" w:rsidRPr="0028041C" w:rsidRDefault="003F73A5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73A5" w:rsidRPr="0028041C" w14:paraId="3A06CD88" w14:textId="77777777" w:rsidTr="003F73A5">
        <w:tc>
          <w:tcPr>
            <w:tcW w:w="641" w:type="dxa"/>
            <w:vAlign w:val="center"/>
          </w:tcPr>
          <w:p w14:paraId="5FE932E7" w14:textId="116AB0F4" w:rsidR="003F73A5" w:rsidRPr="0028041C" w:rsidRDefault="003F73A5" w:rsidP="003F73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41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271" w:type="dxa"/>
          </w:tcPr>
          <w:p w14:paraId="1052AB0D" w14:textId="77777777" w:rsidR="003F73A5" w:rsidRPr="0028041C" w:rsidRDefault="003F73A5" w:rsidP="002112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41C">
              <w:rPr>
                <w:rFonts w:ascii="Times New Roman" w:hAnsi="Times New Roman"/>
                <w:sz w:val="24"/>
                <w:szCs w:val="24"/>
              </w:rPr>
              <w:t>Surat Pernyataan tidak pernah melakukan dan/atau terlibat dalam kegiatan plagiat atau pelanggaran akademik lainnya</w:t>
            </w:r>
          </w:p>
        </w:tc>
        <w:tc>
          <w:tcPr>
            <w:tcW w:w="1276" w:type="dxa"/>
          </w:tcPr>
          <w:p w14:paraId="4E78D11D" w14:textId="77777777" w:rsidR="003F73A5" w:rsidRPr="0028041C" w:rsidRDefault="003F73A5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0" w:type="dxa"/>
          </w:tcPr>
          <w:p w14:paraId="0BFB12A4" w14:textId="77777777" w:rsidR="003F73A5" w:rsidRPr="0028041C" w:rsidRDefault="003F73A5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73A5" w:rsidRPr="0028041C" w14:paraId="71F25E3B" w14:textId="77777777" w:rsidTr="003F73A5">
        <w:tc>
          <w:tcPr>
            <w:tcW w:w="641" w:type="dxa"/>
            <w:vAlign w:val="center"/>
          </w:tcPr>
          <w:p w14:paraId="3207BDD6" w14:textId="45133B29" w:rsidR="003F73A5" w:rsidRPr="0028041C" w:rsidRDefault="003F73A5" w:rsidP="003F73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41C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271" w:type="dxa"/>
          </w:tcPr>
          <w:p w14:paraId="6E0A9601" w14:textId="77777777" w:rsidR="003F73A5" w:rsidRPr="0028041C" w:rsidRDefault="003F73A5" w:rsidP="002112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41C">
              <w:rPr>
                <w:rFonts w:ascii="Times New Roman" w:hAnsi="Times New Roman"/>
                <w:sz w:val="24"/>
                <w:szCs w:val="24"/>
              </w:rPr>
              <w:t>Surat keterangan sehat jasmani dan rohani dari rumah sakit pemerintah</w:t>
            </w:r>
          </w:p>
        </w:tc>
        <w:tc>
          <w:tcPr>
            <w:tcW w:w="1276" w:type="dxa"/>
          </w:tcPr>
          <w:p w14:paraId="27298758" w14:textId="77777777" w:rsidR="003F73A5" w:rsidRPr="0028041C" w:rsidRDefault="003F73A5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0" w:type="dxa"/>
          </w:tcPr>
          <w:p w14:paraId="7F3A12DB" w14:textId="77777777" w:rsidR="003F73A5" w:rsidRPr="0028041C" w:rsidRDefault="003F73A5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73A5" w:rsidRPr="0028041C" w14:paraId="7E697689" w14:textId="77777777" w:rsidTr="003F73A5">
        <w:tc>
          <w:tcPr>
            <w:tcW w:w="641" w:type="dxa"/>
            <w:vAlign w:val="center"/>
          </w:tcPr>
          <w:p w14:paraId="7A15F53E" w14:textId="0DD1686B" w:rsidR="003F73A5" w:rsidRPr="0028041C" w:rsidRDefault="003F73A5" w:rsidP="003F73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41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271" w:type="dxa"/>
          </w:tcPr>
          <w:p w14:paraId="376E3672" w14:textId="77777777" w:rsidR="003F73A5" w:rsidRPr="0028041C" w:rsidRDefault="003F73A5" w:rsidP="002112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41C">
              <w:rPr>
                <w:rFonts w:ascii="Times New Roman" w:hAnsi="Times New Roman"/>
                <w:sz w:val="24"/>
                <w:szCs w:val="24"/>
              </w:rPr>
              <w:t>Surat keterangan bebas dari peny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28041C">
              <w:rPr>
                <w:rFonts w:ascii="Times New Roman" w:hAnsi="Times New Roman"/>
                <w:sz w:val="24"/>
                <w:szCs w:val="24"/>
              </w:rPr>
              <w:t>lahgunaan narkotika, perkursor, dan zat adiktif lainnya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041C">
              <w:rPr>
                <w:rFonts w:ascii="Times New Roman" w:hAnsi="Times New Roman"/>
                <w:sz w:val="24"/>
                <w:szCs w:val="24"/>
              </w:rPr>
              <w:t>dari rumah sakit pemerintah</w:t>
            </w:r>
          </w:p>
        </w:tc>
        <w:tc>
          <w:tcPr>
            <w:tcW w:w="1276" w:type="dxa"/>
          </w:tcPr>
          <w:p w14:paraId="1A2B950C" w14:textId="77777777" w:rsidR="003F73A5" w:rsidRPr="0028041C" w:rsidRDefault="003F73A5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0" w:type="dxa"/>
          </w:tcPr>
          <w:p w14:paraId="1501BAD7" w14:textId="77777777" w:rsidR="003F73A5" w:rsidRPr="0028041C" w:rsidRDefault="003F73A5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73A5" w:rsidRPr="0028041C" w14:paraId="77F812BD" w14:textId="77777777" w:rsidTr="003F73A5">
        <w:tc>
          <w:tcPr>
            <w:tcW w:w="641" w:type="dxa"/>
            <w:vAlign w:val="center"/>
          </w:tcPr>
          <w:p w14:paraId="2EF55AF5" w14:textId="359F8027" w:rsidR="003F73A5" w:rsidRPr="0028041C" w:rsidRDefault="003F73A5" w:rsidP="003F73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271" w:type="dxa"/>
          </w:tcPr>
          <w:p w14:paraId="15AF4625" w14:textId="77777777" w:rsidR="003F73A5" w:rsidRPr="0028041C" w:rsidRDefault="003F73A5" w:rsidP="002112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41C">
              <w:rPr>
                <w:rFonts w:ascii="Times New Roman" w:hAnsi="Times New Roman"/>
                <w:sz w:val="24"/>
                <w:szCs w:val="24"/>
              </w:rPr>
              <w:t>Daftar riwayat hidup</w:t>
            </w:r>
          </w:p>
        </w:tc>
        <w:tc>
          <w:tcPr>
            <w:tcW w:w="1276" w:type="dxa"/>
          </w:tcPr>
          <w:p w14:paraId="0022A474" w14:textId="77777777" w:rsidR="003F73A5" w:rsidRPr="0028041C" w:rsidRDefault="003F73A5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0" w:type="dxa"/>
          </w:tcPr>
          <w:p w14:paraId="4C0BB3A8" w14:textId="77777777" w:rsidR="003F73A5" w:rsidRPr="0028041C" w:rsidRDefault="003F73A5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73A5" w:rsidRPr="0028041C" w14:paraId="0619DCB9" w14:textId="77777777" w:rsidTr="003F73A5">
        <w:tc>
          <w:tcPr>
            <w:tcW w:w="641" w:type="dxa"/>
            <w:vAlign w:val="center"/>
          </w:tcPr>
          <w:p w14:paraId="02F3DBAB" w14:textId="4304233F" w:rsidR="003F73A5" w:rsidRPr="0028041C" w:rsidRDefault="003F73A5" w:rsidP="003F73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271" w:type="dxa"/>
          </w:tcPr>
          <w:p w14:paraId="603EDE19" w14:textId="77777777" w:rsidR="003F73A5" w:rsidRPr="0028041C" w:rsidRDefault="003F73A5" w:rsidP="002112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41C">
              <w:rPr>
                <w:rFonts w:ascii="Times New Roman" w:hAnsi="Times New Roman"/>
                <w:sz w:val="24"/>
                <w:szCs w:val="24"/>
              </w:rPr>
              <w:t>Gagasan tertulis tentang motivasi, program kerja dan strategi pencapaiannya dalam rangka mengimplementasikan rencana strategis UNSRI menuju visi dan misi UNSRI</w:t>
            </w:r>
          </w:p>
        </w:tc>
        <w:tc>
          <w:tcPr>
            <w:tcW w:w="1276" w:type="dxa"/>
          </w:tcPr>
          <w:p w14:paraId="66DB6104" w14:textId="77777777" w:rsidR="003F73A5" w:rsidRPr="0028041C" w:rsidRDefault="003F73A5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0" w:type="dxa"/>
          </w:tcPr>
          <w:p w14:paraId="0925B192" w14:textId="77777777" w:rsidR="003F73A5" w:rsidRPr="0028041C" w:rsidRDefault="003F73A5" w:rsidP="00211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9355EE7" w14:textId="77777777" w:rsidR="0055697F" w:rsidRDefault="0055697F" w:rsidP="005569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7F869882" w14:textId="77777777" w:rsidR="0055697F" w:rsidRDefault="0055697F" w:rsidP="0055697F">
      <w:pPr>
        <w:spacing w:after="0" w:line="360" w:lineRule="auto"/>
        <w:ind w:right="-3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Catatan: …………………………………………………………………………………………….</w:t>
      </w:r>
    </w:p>
    <w:p w14:paraId="6995B633" w14:textId="77777777" w:rsidR="0055697F" w:rsidRDefault="0055697F" w:rsidP="0055697F">
      <w:pPr>
        <w:spacing w:after="0" w:line="240" w:lineRule="auto"/>
        <w:ind w:right="-3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……………………………………………………………………………………………………....</w:t>
      </w:r>
    </w:p>
    <w:p w14:paraId="2F7BAFD9" w14:textId="77777777" w:rsidR="0055697F" w:rsidRDefault="0055697F" w:rsidP="005569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715F232" w14:textId="56005E14" w:rsidR="0055697F" w:rsidRDefault="0055697F" w:rsidP="005569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……………………, ……………. 202</w:t>
      </w:r>
      <w:r w:rsidR="00A351FF">
        <w:rPr>
          <w:rFonts w:ascii="Times New Roman" w:hAnsi="Times New Roman"/>
          <w:sz w:val="24"/>
          <w:szCs w:val="24"/>
        </w:rPr>
        <w:t>6</w:t>
      </w:r>
    </w:p>
    <w:p w14:paraId="5FF94440" w14:textId="77777777" w:rsidR="0055697F" w:rsidRDefault="0055697F" w:rsidP="0055697F">
      <w:pPr>
        <w:spacing w:after="0" w:line="240" w:lineRule="auto"/>
        <w:ind w:left="4320" w:firstLine="720"/>
        <w:jc w:val="both"/>
        <w:rPr>
          <w:rFonts w:ascii="Times New Roman" w:hAnsi="Times New Roman"/>
          <w:sz w:val="24"/>
          <w:szCs w:val="24"/>
        </w:rPr>
      </w:pPr>
    </w:p>
    <w:p w14:paraId="78BC2E27" w14:textId="77777777" w:rsidR="0055697F" w:rsidRDefault="0055697F" w:rsidP="0055697F">
      <w:pPr>
        <w:spacing w:after="0" w:line="240" w:lineRule="auto"/>
        <w:ind w:left="432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Panitia Seleksi,</w:t>
      </w:r>
    </w:p>
    <w:p w14:paraId="66438560" w14:textId="77777777" w:rsidR="0055697F" w:rsidRDefault="0055697F" w:rsidP="005569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760B3C7" w14:textId="77777777" w:rsidR="0055697F" w:rsidRDefault="0055697F" w:rsidP="005569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3DDB574" w14:textId="77777777" w:rsidR="0055697F" w:rsidRDefault="0055697F" w:rsidP="005569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4B870D04" w14:textId="77777777" w:rsidR="0055697F" w:rsidRDefault="0055697F" w:rsidP="005569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70B1F2F" w14:textId="77777777" w:rsidR="0055697F" w:rsidRDefault="0055697F" w:rsidP="0055697F">
      <w:pPr>
        <w:spacing w:after="0" w:line="240" w:lineRule="auto"/>
        <w:ind w:left="432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…………………………..</w:t>
      </w:r>
    </w:p>
    <w:p w14:paraId="5B411EA7" w14:textId="77777777" w:rsidR="0055697F" w:rsidRDefault="0055697F" w:rsidP="005569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55697F" w:rsidSect="003F73A5">
      <w:pgSz w:w="11907" w:h="16839" w:code="9"/>
      <w:pgMar w:top="1276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366A6"/>
    <w:multiLevelType w:val="hybridMultilevel"/>
    <w:tmpl w:val="55786B0C"/>
    <w:lvl w:ilvl="0" w:tplc="38090011">
      <w:start w:val="1"/>
      <w:numFmt w:val="decimal"/>
      <w:lvlText w:val="%1)"/>
      <w:lvlJc w:val="left"/>
      <w:pPr>
        <w:ind w:left="1800" w:hanging="360"/>
      </w:pPr>
    </w:lvl>
    <w:lvl w:ilvl="1" w:tplc="38090019" w:tentative="1">
      <w:start w:val="1"/>
      <w:numFmt w:val="lowerLetter"/>
      <w:lvlText w:val="%2."/>
      <w:lvlJc w:val="left"/>
      <w:pPr>
        <w:ind w:left="2520" w:hanging="360"/>
      </w:pPr>
    </w:lvl>
    <w:lvl w:ilvl="2" w:tplc="3809001B" w:tentative="1">
      <w:start w:val="1"/>
      <w:numFmt w:val="lowerRoman"/>
      <w:lvlText w:val="%3."/>
      <w:lvlJc w:val="right"/>
      <w:pPr>
        <w:ind w:left="3240" w:hanging="180"/>
      </w:pPr>
    </w:lvl>
    <w:lvl w:ilvl="3" w:tplc="3809000F" w:tentative="1">
      <w:start w:val="1"/>
      <w:numFmt w:val="decimal"/>
      <w:lvlText w:val="%4."/>
      <w:lvlJc w:val="left"/>
      <w:pPr>
        <w:ind w:left="3960" w:hanging="360"/>
      </w:pPr>
    </w:lvl>
    <w:lvl w:ilvl="4" w:tplc="38090019" w:tentative="1">
      <w:start w:val="1"/>
      <w:numFmt w:val="lowerLetter"/>
      <w:lvlText w:val="%5."/>
      <w:lvlJc w:val="left"/>
      <w:pPr>
        <w:ind w:left="4680" w:hanging="360"/>
      </w:pPr>
    </w:lvl>
    <w:lvl w:ilvl="5" w:tplc="3809001B" w:tentative="1">
      <w:start w:val="1"/>
      <w:numFmt w:val="lowerRoman"/>
      <w:lvlText w:val="%6."/>
      <w:lvlJc w:val="right"/>
      <w:pPr>
        <w:ind w:left="5400" w:hanging="180"/>
      </w:pPr>
    </w:lvl>
    <w:lvl w:ilvl="6" w:tplc="3809000F" w:tentative="1">
      <w:start w:val="1"/>
      <w:numFmt w:val="decimal"/>
      <w:lvlText w:val="%7."/>
      <w:lvlJc w:val="left"/>
      <w:pPr>
        <w:ind w:left="6120" w:hanging="360"/>
      </w:pPr>
    </w:lvl>
    <w:lvl w:ilvl="7" w:tplc="38090019" w:tentative="1">
      <w:start w:val="1"/>
      <w:numFmt w:val="lowerLetter"/>
      <w:lvlText w:val="%8."/>
      <w:lvlJc w:val="left"/>
      <w:pPr>
        <w:ind w:left="6840" w:hanging="360"/>
      </w:pPr>
    </w:lvl>
    <w:lvl w:ilvl="8" w:tplc="3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7595FE8"/>
    <w:multiLevelType w:val="hybridMultilevel"/>
    <w:tmpl w:val="EEBC4FD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AF0893"/>
    <w:multiLevelType w:val="hybridMultilevel"/>
    <w:tmpl w:val="EEBC4FD2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984456"/>
    <w:multiLevelType w:val="hybridMultilevel"/>
    <w:tmpl w:val="208E6EA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5166411">
    <w:abstractNumId w:val="0"/>
  </w:num>
  <w:num w:numId="2" w16cid:durableId="2064601011">
    <w:abstractNumId w:val="2"/>
  </w:num>
  <w:num w:numId="3" w16cid:durableId="2074504237">
    <w:abstractNumId w:val="3"/>
  </w:num>
  <w:num w:numId="4" w16cid:durableId="298903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0049"/>
    <w:rsid w:val="00040049"/>
    <w:rsid w:val="000A78A7"/>
    <w:rsid w:val="000D2434"/>
    <w:rsid w:val="000D56FA"/>
    <w:rsid w:val="00100874"/>
    <w:rsid w:val="00117271"/>
    <w:rsid w:val="001449E5"/>
    <w:rsid w:val="00147769"/>
    <w:rsid w:val="001760C1"/>
    <w:rsid w:val="00191CB8"/>
    <w:rsid w:val="00194746"/>
    <w:rsid w:val="002047BB"/>
    <w:rsid w:val="00207BA7"/>
    <w:rsid w:val="002442FF"/>
    <w:rsid w:val="0028041C"/>
    <w:rsid w:val="002D52E8"/>
    <w:rsid w:val="002F5189"/>
    <w:rsid w:val="00300011"/>
    <w:rsid w:val="00325603"/>
    <w:rsid w:val="00394ED6"/>
    <w:rsid w:val="003D44F1"/>
    <w:rsid w:val="003F1844"/>
    <w:rsid w:val="003F73A5"/>
    <w:rsid w:val="00420884"/>
    <w:rsid w:val="00472E23"/>
    <w:rsid w:val="00487A30"/>
    <w:rsid w:val="0049767D"/>
    <w:rsid w:val="004B3FE7"/>
    <w:rsid w:val="004D78F7"/>
    <w:rsid w:val="004F006B"/>
    <w:rsid w:val="00512E74"/>
    <w:rsid w:val="005479B2"/>
    <w:rsid w:val="0055697F"/>
    <w:rsid w:val="0057003B"/>
    <w:rsid w:val="00570CD8"/>
    <w:rsid w:val="00575234"/>
    <w:rsid w:val="005F0CA7"/>
    <w:rsid w:val="005F5132"/>
    <w:rsid w:val="00634514"/>
    <w:rsid w:val="00651BAC"/>
    <w:rsid w:val="0069755F"/>
    <w:rsid w:val="006F55E5"/>
    <w:rsid w:val="00706FAC"/>
    <w:rsid w:val="007110D3"/>
    <w:rsid w:val="00725733"/>
    <w:rsid w:val="007516EF"/>
    <w:rsid w:val="007A59C5"/>
    <w:rsid w:val="00831D2A"/>
    <w:rsid w:val="00871D4B"/>
    <w:rsid w:val="00904209"/>
    <w:rsid w:val="009A2176"/>
    <w:rsid w:val="009A4140"/>
    <w:rsid w:val="009A49F0"/>
    <w:rsid w:val="009A53A2"/>
    <w:rsid w:val="009C038F"/>
    <w:rsid w:val="009C694F"/>
    <w:rsid w:val="00A3167E"/>
    <w:rsid w:val="00A351FF"/>
    <w:rsid w:val="00A42109"/>
    <w:rsid w:val="00A44566"/>
    <w:rsid w:val="00A558C1"/>
    <w:rsid w:val="00AB63DD"/>
    <w:rsid w:val="00B71229"/>
    <w:rsid w:val="00B821B7"/>
    <w:rsid w:val="00C424DF"/>
    <w:rsid w:val="00C950D0"/>
    <w:rsid w:val="00CE52C9"/>
    <w:rsid w:val="00CF6AE1"/>
    <w:rsid w:val="00D05C73"/>
    <w:rsid w:val="00D23CF1"/>
    <w:rsid w:val="00D93C3F"/>
    <w:rsid w:val="00DA796C"/>
    <w:rsid w:val="00DD0F8C"/>
    <w:rsid w:val="00DD573C"/>
    <w:rsid w:val="00DD6881"/>
    <w:rsid w:val="00E131B0"/>
    <w:rsid w:val="00E4777C"/>
    <w:rsid w:val="00E60BA1"/>
    <w:rsid w:val="00EF1E3D"/>
    <w:rsid w:val="00EF3934"/>
    <w:rsid w:val="00F319C5"/>
    <w:rsid w:val="00F706D8"/>
    <w:rsid w:val="00F920D3"/>
    <w:rsid w:val="00F94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5C9F3A"/>
  <w15:docId w15:val="{50BA2936-DCED-4FB9-8D4A-4E0301903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1D4B"/>
    <w:pPr>
      <w:ind w:left="720"/>
      <w:contextualSpacing/>
    </w:pPr>
  </w:style>
  <w:style w:type="table" w:styleId="TableGrid">
    <w:name w:val="Table Grid"/>
    <w:basedOn w:val="TableNormal"/>
    <w:uiPriority w:val="39"/>
    <w:rsid w:val="00F31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4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94ED6"/>
    <w:rPr>
      <w:rFonts w:ascii="Tahoma" w:hAnsi="Tahoma" w:cs="Tahoma"/>
      <w:sz w:val="16"/>
      <w:szCs w:val="16"/>
      <w:lang w:val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4%20NUP.761\Downloads\SURAT%20PERNYATAAN%20BERSEDI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SURAT PERNYATAAN BERSEDIA.dot</Template>
  <TotalTime>6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004 NUP.761</dc:creator>
  <cp:lastModifiedBy>Muhammad Ichsan Hadjri</cp:lastModifiedBy>
  <cp:revision>5</cp:revision>
  <cp:lastPrinted>2025-08-07T03:13:00Z</cp:lastPrinted>
  <dcterms:created xsi:type="dcterms:W3CDTF">2025-03-10T06:53:00Z</dcterms:created>
  <dcterms:modified xsi:type="dcterms:W3CDTF">2026-02-21T02:34:00Z</dcterms:modified>
</cp:coreProperties>
</file>